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33CDE" w14:textId="77777777" w:rsidR="00000000" w:rsidRDefault="00685F2B">
      <w:pPr>
        <w:pStyle w:val="Heading2"/>
        <w:jc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HUKUM DAN ETIKA BISNIS - 0271</w:t>
      </w:r>
    </w:p>
    <w:p w14:paraId="5362DCB3" w14:textId="77777777" w:rsidR="00000000" w:rsidRDefault="00685F2B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2 | </w:t>
      </w:r>
      <w:r>
        <w:rPr>
          <w:rStyle w:val="Strong"/>
          <w:rFonts w:ascii="Calibri" w:hAnsi="Calibri" w:cs="Calibri"/>
          <w:sz w:val="22"/>
          <w:szCs w:val="22"/>
        </w:rPr>
        <w:t>Kelas:</w:t>
      </w:r>
      <w:r>
        <w:rPr>
          <w:rFonts w:ascii="Calibri" w:hAnsi="Calibri" w:cs="Calibri"/>
          <w:sz w:val="22"/>
          <w:szCs w:val="22"/>
        </w:rPr>
        <w:t xml:space="preserve"> 64.8B.24</w:t>
      </w:r>
    </w:p>
    <w:p w14:paraId="12B9A6E2" w14:textId="77777777" w:rsidR="00000000" w:rsidRDefault="00685F2B">
      <w:pPr>
        <w:pStyle w:val="NormalWeb"/>
        <w:rPr>
          <w:rFonts w:ascii="Calibri" w:hAnsi="Calibri" w:cs="Calibri"/>
          <w:sz w:val="22"/>
          <w:szCs w:val="22"/>
        </w:rPr>
      </w:pPr>
      <w:proofErr w:type="spellStart"/>
      <w:r>
        <w:rPr>
          <w:rStyle w:val="Strong"/>
          <w:rFonts w:ascii="Calibri" w:hAnsi="Calibri" w:cs="Calibri"/>
          <w:sz w:val="22"/>
          <w:szCs w:val="22"/>
        </w:rPr>
        <w:t>Dosen</w:t>
      </w:r>
      <w:proofErr w:type="spellEnd"/>
      <w:r>
        <w:rPr>
          <w:rStyle w:val="Strong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202509116 - IZU</w:t>
      </w:r>
    </w:p>
    <w:p w14:paraId="7743D622" w14:textId="77777777" w:rsidR="00000000" w:rsidRDefault="00685F2B">
      <w:pPr>
        <w:jc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094092F5">
          <v:rect id="_x0000_i1025" style="width:451.3pt;height:1.5pt" o:hralign="center" o:hrstd="t" o:hr="t" fillcolor="#a0a0a0" stroked="f"/>
        </w:pict>
      </w:r>
    </w:p>
    <w:p w14:paraId="007AD2BD" w14:textId="77777777" w:rsidR="00000000" w:rsidRDefault="00685F2B">
      <w:pPr>
        <w:pStyle w:val="Heading5"/>
        <w:divId w:val="965356575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Berita</w:t>
      </w:r>
      <w:proofErr w:type="spellEnd"/>
      <w:r>
        <w:rPr>
          <w:rFonts w:ascii="Calibri" w:eastAsia="Times New Roman" w:hAnsi="Calibri" w:cs="Calibri"/>
          <w:color w:val="000000"/>
        </w:rPr>
        <w:t xml:space="preserve"> Acara </w:t>
      </w:r>
      <w:proofErr w:type="spellStart"/>
      <w:r>
        <w:rPr>
          <w:rFonts w:ascii="Calibri" w:eastAsia="Times New Roman" w:hAnsi="Calibri" w:cs="Calibri"/>
          <w:color w:val="000000"/>
        </w:rPr>
        <w:t>Pengajaran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667"/>
        <w:gridCol w:w="727"/>
        <w:gridCol w:w="1241"/>
        <w:gridCol w:w="2703"/>
        <w:gridCol w:w="2703"/>
        <w:gridCol w:w="969"/>
      </w:tblGrid>
      <w:tr w:rsidR="00000000" w14:paraId="23AD42F9" w14:textId="77777777">
        <w:trPr>
          <w:divId w:val="1068573386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F33DDC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Temu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98BFF1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086D89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ED7FF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10018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D63DF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  <w:tr w:rsidR="00000000" w14:paraId="6E6F87FC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EFF9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FC8A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17A1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2026-04-01 17:30-18:50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17:35:27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18:58:53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C6CDB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Tinjauan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Umum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Dagang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Hukum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Indonesia:1.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Hukum.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Perdata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Hukum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Perikatan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3.Pengertian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Kedudukan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hukum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dagang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hukum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5.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Hukum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Indonesia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Hukum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F49F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Hukum &amp;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 April 2026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44F3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4B5CE08D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0B65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F57A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72A92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2026-04-08 17:30-18:50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17:37:22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18:50:01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F8D2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Perijinan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Dunia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: 1.Masalah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Pengaturan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Perizinan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2.Surat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Izin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Usaha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Perdagangan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(SIUP).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Perizinan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lain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4. UU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Gangguan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Hukum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6675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&amp;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8 April 2026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kuliah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sudah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tidak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up to date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situasi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perizinan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usaha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saat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sehingga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saya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baru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8009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75D7E4C5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66C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5B24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86636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2026-04-15 17:30-18:50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17:38:49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18:59:07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F628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Milik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Intelektual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: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Milik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Intelektual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Merek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3. Paten.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Cipta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5.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Lingkup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HMI di Indonesia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Hukum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4545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&amp; 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15 April 2026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3C84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6A98031D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705FC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6A1F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070C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2026-04-22 17:30-18:50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17:37:23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18:56:22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23E6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Kegiatan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Elektronik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kejahatan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telematika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: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uang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warkat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elektronik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2. Model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pengiriman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uang.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Kekeliruan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transfer uang.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Pehrdagangan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internet. 5.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Jenis-jenis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transaksi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e-commerce. 6. Hukum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berlaku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pengadilan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berwenang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7.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Kejahatan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Telematika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Hukum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1E32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&amp;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22 April 2026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3CC7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2CDBA65D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C627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AAE3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A9A9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2026-04-29 17:30-18:50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Masuk: </w:t>
            </w:r>
            <w:r>
              <w:rPr>
                <w:rStyle w:val="badge1"/>
                <w:rFonts w:ascii="Calibri" w:eastAsia="Times New Roman" w:hAnsi="Calibri" w:cs="Calibri"/>
              </w:rPr>
              <w:lastRenderedPageBreak/>
              <w:t>17:55:17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18:43:50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A9E6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 xml:space="preserve">Hukum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Kepailitan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: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dasar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Kepailitan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Prosedur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Kepailitan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Akibat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Pernyataan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Pailit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Kurator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5.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Penundaan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Kewajiban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Pembayaran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Utang. 6.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Pengadilan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Niaga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Hukum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BAAB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&amp;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29 April 2026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FF08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061BE5F7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A1B8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EA01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BBD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2026-05-06 17:30-18:50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17:46:35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18:41:06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507C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Solusi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Sengketa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: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urgensi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alternatifpenyelesaian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sengketa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2. Model-model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alternatf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penyelesaiansengketa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Berbagai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macam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arbitrase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Kelebihan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kekurangan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arbitrase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5.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Prosedur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arbitrase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6.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Eksekusi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putusan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arbitrase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7.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Kontrak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arbitrase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8.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Arbitrase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Internasional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Huku</w:t>
            </w:r>
            <w:r>
              <w:rPr>
                <w:rStyle w:val="badge1"/>
                <w:rFonts w:ascii="Calibri" w:eastAsia="Times New Roman" w:hAnsi="Calibri" w:cs="Calibri"/>
              </w:rPr>
              <w:t xml:space="preserve">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7F3A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&amp;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6 Mei 2026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B698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5529F870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1F59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893C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A09F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2026-05-13 17:30-18:50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17:36:21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18:38:33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3E20C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Review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Quis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Soal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Essay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Hukum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D35E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&amp;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13 Mei 2026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9F28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37C5BC8F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CC0E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F0F3B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2D49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2026-06-03 17:30-18:50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17:34:43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18:52:41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61F97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Dunia Modern: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Aspek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pokok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itu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etika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Perkembangan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etika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Profil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etika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5.Faktor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sejarah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bud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aya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etika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6.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Kritik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etika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Hukum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C6A4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&amp;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juni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2026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5FF0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085C0AEE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DF8DF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5482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D750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2026-06-08 19:00-20:30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19:04:07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20:24:45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3E7EB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Sekilas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Teori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Etika: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Teori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Utilitarisme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Teori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Deontologi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Teori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Teori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Keutamaan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Hukum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09DD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&amp;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8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Juni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2026 (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Kuliah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Pengganti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>)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3BC4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1240EC1F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BF30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8021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58B1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2026-06-10 17:30-18:50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17:32:26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18:45:49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6D86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Masalah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Seputar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Konsumen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: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Dasar Hukum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Perlindungan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konsumen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Kewajiban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Konsumen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Usaha.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Perbuatan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Dilarang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bagi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Pelaku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Usaha.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Penegakan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Konsumen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5.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Perhatian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untuk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Konsumen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6.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Tanggungjawab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untuk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menyediakan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produk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aman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7.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Tanggungjawab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lain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8.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Beberapa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Kasus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Hukum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91E2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dan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10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Juni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2026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7324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09050F92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F0D6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1B50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9D4F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2026-06-17 17:30-18:50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17:31:19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18:40:06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C976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Periklanan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Etika: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Fungsi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Periklanan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Periklanan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Kebenaran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Manipulasi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Iklan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Pengontrolan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terhadap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iklan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5.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Penilaian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Etis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terhadap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iklan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6.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Beberapa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kasus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Hukum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9D5D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dan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17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Juni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2026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D572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1EED37A1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33017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B4F1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6665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2026-06-24 17:30-18:50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17:31:58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18:36:33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220C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Internasional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>: 1. Norma-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norma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moral pada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taraf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Internasional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2. Etika Pasar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Bebas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Masalah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Dumping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Internasional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Aspek-aspek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Etis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Korp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orasi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Multinasional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5.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Masalah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Korupsi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pada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taraf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Internasional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Hukum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9F689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dan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7BAEC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0D04F19C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BD07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928D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FAD9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2026-07-01 17:30-18:50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17:33:46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18:36:42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4827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Peranan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: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berlangsung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konteks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moral. 2. Kode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etik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perusahaan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3. Ethical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Audhiting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4. The Body Shop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sebagai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contoh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5. Good ethics, good business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Hukum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E7AB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dan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Juli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2026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2DC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3DEF1342" w14:textId="77777777">
        <w:trPr>
          <w:divId w:val="1068573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5A2E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61D8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>L1-E1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16A53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2026-07-08 17:30-18:50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17:31:16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18:43:31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C460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Review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Quis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Soal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Essay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Hukum Dan Etika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Bisnis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(ELR)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6909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Berita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Hukum &amp;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8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Juli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2026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05F75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17C2A378" w14:textId="77777777" w:rsidR="00000000" w:rsidRDefault="00685F2B">
      <w:pPr>
        <w:divId w:val="1068573386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</w:t>
      </w:r>
      <w:proofErr w:type="spellStart"/>
      <w:r>
        <w:rPr>
          <w:rStyle w:val="badge1"/>
          <w:rFonts w:ascii="Calibri" w:eastAsia="Times New Roman" w:hAnsi="Calibri" w:cs="Calibri"/>
        </w:rPr>
        <w:t>Bahan</w:t>
      </w:r>
      <w:proofErr w:type="spellEnd"/>
      <w:r>
        <w:rPr>
          <w:rStyle w:val="badge1"/>
          <w:rFonts w:ascii="Calibri" w:eastAsia="Times New Roman" w:hAnsi="Calibri" w:cs="Calibri"/>
        </w:rPr>
        <w:t xml:space="preserve">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>/</w:t>
      </w:r>
      <w:proofErr w:type="spellStart"/>
      <w:r>
        <w:rPr>
          <w:rStyle w:val="badge1"/>
          <w:rFonts w:ascii="Calibri" w:eastAsia="Times New Roman" w:hAnsi="Calibri" w:cs="Calibri"/>
        </w:rPr>
        <w:t>Tidak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</w:t>
      </w:r>
      <w:r>
        <w:rPr>
          <w:rStyle w:val="badge1"/>
          <w:rFonts w:ascii="Calibri" w:eastAsia="Times New Roman" w:hAnsi="Calibri" w:cs="Calibri"/>
        </w:rPr>
        <w:t>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2105F9ED" w14:textId="77777777" w:rsidR="00000000" w:rsidRDefault="00685F2B">
      <w:pPr>
        <w:pStyle w:val="Heading5"/>
        <w:divId w:val="98110885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BAP Kelas </w:t>
      </w:r>
      <w:proofErr w:type="spellStart"/>
      <w:r>
        <w:rPr>
          <w:rFonts w:ascii="Calibri" w:eastAsia="Times New Roman" w:hAnsi="Calibri" w:cs="Calibri"/>
          <w:color w:val="000000"/>
        </w:rPr>
        <w:t>Pengganti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961"/>
        <w:gridCol w:w="960"/>
        <w:gridCol w:w="1441"/>
        <w:gridCol w:w="1784"/>
        <w:gridCol w:w="2703"/>
        <w:gridCol w:w="1161"/>
      </w:tblGrid>
      <w:tr w:rsidR="00000000" w14:paraId="69741E06" w14:textId="77777777">
        <w:trPr>
          <w:divId w:val="1194072259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1CFF0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31808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DCFD5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B11EB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B41D0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Alasan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Digantikan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86914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26B0AC77" w14:textId="77777777" w:rsidR="00000000" w:rsidRDefault="00685F2B">
      <w:pPr>
        <w:divId w:val="1194072259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</w:t>
      </w:r>
      <w:proofErr w:type="spellStart"/>
      <w:r>
        <w:rPr>
          <w:rStyle w:val="badge1"/>
          <w:rFonts w:ascii="Calibri" w:eastAsia="Times New Roman" w:hAnsi="Calibri" w:cs="Calibri"/>
        </w:rPr>
        <w:t>Bahan</w:t>
      </w:r>
      <w:proofErr w:type="spellEnd"/>
      <w:r>
        <w:rPr>
          <w:rStyle w:val="badge1"/>
          <w:rFonts w:ascii="Calibri" w:eastAsia="Times New Roman" w:hAnsi="Calibri" w:cs="Calibri"/>
        </w:rPr>
        <w:t xml:space="preserve">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>/</w:t>
      </w:r>
      <w:proofErr w:type="spellStart"/>
      <w:r>
        <w:rPr>
          <w:rStyle w:val="badge1"/>
          <w:rFonts w:ascii="Calibri" w:eastAsia="Times New Roman" w:hAnsi="Calibri" w:cs="Calibri"/>
        </w:rPr>
        <w:t>Tidak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62D5145D" w14:textId="77777777" w:rsidR="00000000" w:rsidRDefault="00685F2B">
      <w:pPr>
        <w:pStyle w:val="Heading5"/>
        <w:divId w:val="1953511628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Presensi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Kehadiran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333"/>
        <w:gridCol w:w="880"/>
        <w:gridCol w:w="1308"/>
        <w:gridCol w:w="374"/>
        <w:gridCol w:w="374"/>
        <w:gridCol w:w="374"/>
        <w:gridCol w:w="374"/>
        <w:gridCol w:w="374"/>
        <w:gridCol w:w="374"/>
        <w:gridCol w:w="374"/>
        <w:gridCol w:w="262"/>
        <w:gridCol w:w="374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:rsidR="00000000" w14:paraId="28555151" w14:textId="77777777">
        <w:trPr>
          <w:divId w:val="45949278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B2A66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65323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03584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1CD96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DC05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D6E35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9982E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00E01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6086B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DB25C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1043D1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6A54F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08F41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849C5D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F570E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B8191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6441B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FB500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F77C6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2B84E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000000" w14:paraId="608D68D8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1D671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C9C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73210007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FD0D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YOGI SETIA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C466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616D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80BA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82F65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0E25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8C83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5322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1018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038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79B4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C886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88A5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FFFA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0620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E23E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3272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2211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0000" w14:paraId="0C0AFA84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C045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FE16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673F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FATHUL MUBARICKY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8CE02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0A61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FA8D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D828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5F60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D054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6F286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6D4A6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CB8B8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3E85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65EC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FB39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98EE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B449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2986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CF7C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9EB7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0000" w14:paraId="0F96A159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395BF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9ED8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ACD0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AGUS ANGGA DINATA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8761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6FD1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881FB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495F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9849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04B4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3D18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93A5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0452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A5E7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7890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16E9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BAF6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3FBF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744D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49F3C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91DB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000000" w14:paraId="7939D952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883F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B49C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A808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RAFI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2ADE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7AEA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EF3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954E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A6EB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7468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9FBF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418D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A798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40BB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2AB7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81C3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1E4D3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5AA9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D909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D0936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37FC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0000" w14:paraId="2C2982E3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30B7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A89D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7329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AHMAD FAUZI PRASETIA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C559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B9AF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559F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9170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40C6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BB39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9667B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60E4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FA7F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BA29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8A4D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85B3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61278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61CE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F2F2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1646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4BC5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000000" w14:paraId="6245452B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F03E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65D2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1B5D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WILLIAM WATTILETE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2A6DF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9B40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0BA6A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59DD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582B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4BFE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40DA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D046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DFC95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C4FE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2DC7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61737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75DB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32C3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F51C9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7A7F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4D03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000000" w14:paraId="00C5A7E4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B656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CFD2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B87C8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ZIDAN ALFIAN RIZQI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D820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C261F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4504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801E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D62B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0ECF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0459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BB1ED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B7F5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106E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2544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941B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B4D1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A5BD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29FE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C1A8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31C7A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000000" w14:paraId="4F7DE23E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953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7527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2C13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GABRIEL CHRISTIAN JATMIKO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A769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3D65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1D77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2C0C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9502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4D02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2DFF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687C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3CBF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4812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B4E0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DE18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51B03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2F6D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4786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C39F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B8D98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000000" w14:paraId="094A9770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D38F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5F50C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AA64C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FAIZAL NADJIB MARSAID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88CD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6F110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E2BD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4A43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C5B9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1D37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9A7DD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DB1DB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ECEB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C296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D2AB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D51B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527D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5F95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CC163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F78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CE56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0000" w14:paraId="5757983E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A05B7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0908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6929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DWI PRASETYO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39AF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D520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0648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E742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7ACA7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6306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6B3B3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C042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8FF9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274D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910E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B567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13BE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3952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E1EF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7824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D209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000000" w14:paraId="4922C4AA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78717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6C8F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600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BRIAN KARAMBUT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670A9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E5FA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7976B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C48E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4F06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855C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F4E0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1CFE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22EA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3C28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AD8C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BA91B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753AC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DA71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FBDF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EDA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788A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000000" w14:paraId="723BE758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F7E9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08D9C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7562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AGUSTINUS ANDRI KURNIANTO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CFD15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9E7D3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5E6C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2D3D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E64C8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13AED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6497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E17C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2FF3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4C2B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F682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BB9C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2A25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AD37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FAA2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EF12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7643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000000" w14:paraId="5F04E4DB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70D9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41F03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9400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BASIT SYAHID LAKSONO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A226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6F62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D1D9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5F0C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27C2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619BB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E9FA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EC48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A61BC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465A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B9E2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E9E0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7128F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C7A7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2398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199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12B3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000000" w14:paraId="02758FBE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C7EA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37F0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CBF0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DJAMALUDIN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A469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01F14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2315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CEEA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D1D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AF60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D4AF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229E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DFE3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DB35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6992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F3B9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D434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AE29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2C47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F809B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9A387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000000" w14:paraId="511212B7" w14:textId="77777777">
        <w:trPr>
          <w:divId w:val="4594927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8235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FDC9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DF7C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FARHAN BURHANNUDIN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84BB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E783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7892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6C5C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3E97A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C76C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6527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47723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52B3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73C7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75B2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0AA4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2429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F13C9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DA33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AC68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EEB3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000000" w14:paraId="45397C91" w14:textId="77777777">
        <w:trPr>
          <w:divId w:val="459492784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4D4B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Harian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243D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10EC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1D92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5026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A746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50495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B6C9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EE1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6DCC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015D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262E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9C9B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BF3C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4F19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4F9D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1414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17BD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</w:tbl>
    <w:p w14:paraId="496C91C1" w14:textId="77777777" w:rsidR="00000000" w:rsidRDefault="00685F2B">
      <w:pPr>
        <w:divId w:val="459492784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Presensi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Elearning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6520731A" w14:textId="77777777" w:rsidR="00000000" w:rsidRDefault="00685F2B">
      <w:pPr>
        <w:pStyle w:val="Heading5"/>
        <w:divId w:val="1923441502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lastRenderedPageBreak/>
        <w:t>Penilaian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370"/>
        <w:gridCol w:w="980"/>
        <w:gridCol w:w="3345"/>
        <w:gridCol w:w="1019"/>
        <w:gridCol w:w="755"/>
        <w:gridCol w:w="564"/>
        <w:gridCol w:w="591"/>
        <w:gridCol w:w="1386"/>
      </w:tblGrid>
      <w:tr w:rsidR="00000000" w14:paraId="04B158A9" w14:textId="77777777">
        <w:trPr>
          <w:divId w:val="1667248708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C8C0E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5C63C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2BAC5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402A5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Presensi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616B5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Tugas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20263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324158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19B59" w14:textId="77777777" w:rsidR="00000000" w:rsidRDefault="00685F2B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Grade Akhir</w:t>
            </w:r>
          </w:p>
        </w:tc>
      </w:tr>
      <w:tr w:rsidR="00000000" w14:paraId="00DF00E1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30F2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8469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73210007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A0F3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YOGI SETIA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769F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8AAD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E642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44FD8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F7B0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2DFC49EC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1629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05D8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30D02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FATHUL MUBARICKY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D528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42C5D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C1AD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FDA7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BFD9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  <w:tr w:rsidR="00000000" w14:paraId="61887A25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CA1D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C8F33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8785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AGUS ANGGA DINATA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9CEA1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79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D110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140F5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E557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2ECE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  <w:tr w:rsidR="00000000" w14:paraId="7F4FB1B1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B7C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235E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B81A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RAFI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9416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FCC1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4572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06F1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72FC8E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  <w:tr w:rsidR="00000000" w14:paraId="26B458D0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60D8E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6DC44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0822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AHMAD FAUZI PRASETIA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E1D9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71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A2C4C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4281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1CDF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26987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4C1BC108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FEAE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A32A0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062D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WILLIAM WATTILETE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C246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D3EB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DAB36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1BC4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41CB2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  <w:tr w:rsidR="00000000" w14:paraId="4A2CBE64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9214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0E84A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04993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ZIDAN ALFIAN RIZQI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5DD6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36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C2BE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E566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57A7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736C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</w:p>
        </w:tc>
      </w:tr>
      <w:tr w:rsidR="00000000" w14:paraId="68F114A2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90DD3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36D7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0BF41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GABRIEL CHRISTIAN JATMIKO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0834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D921F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9058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4FA9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EF6D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  <w:tr w:rsidR="00000000" w14:paraId="36104ACB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18C5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1478F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3190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FAIZAL NADJIB MARSAID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E3365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86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C46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66A6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BBF3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4634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  <w:tr w:rsidR="00000000" w14:paraId="28093C44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21E9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C86B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7BCC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DWI PRASETYO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1993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64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F05E0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1662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9934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4F1B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7668AEDD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9C74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DFE8C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5B3D5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BRIAN KARAMBUT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C1AF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93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2C3E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1256C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7CC7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B9F3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DB61DFE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94DF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0FC55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DD2F8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AGUSTINUS ANDRI KURNIANTO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5486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762B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31BB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BF4E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F3A8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  <w:tr w:rsidR="00000000" w14:paraId="1B8478AD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9934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319BA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ECAB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BASIT SYAHID LAKSONO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48A27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4DDA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8F1B6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DD85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159F1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  <w:tr w:rsidR="00000000" w14:paraId="7DB0A11B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63DB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A908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96D52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DJAMALUDIN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CBBD2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E420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7DF1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7037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D1A23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  <w:tr w:rsidR="00000000" w14:paraId="5905D2ED" w14:textId="77777777">
        <w:trPr>
          <w:divId w:val="16672487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1745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8AD8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73220086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60D59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FARHAN BURHANNUDIN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B1274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79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FE78D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2C5EB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F9CF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58C58" w14:textId="77777777" w:rsidR="00000000" w:rsidRDefault="00685F2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</w:tbl>
    <w:p w14:paraId="4F79A876" w14:textId="77777777" w:rsidR="00685F2B" w:rsidRDefault="00685F2B">
      <w:pPr>
        <w:divId w:val="1667248708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Penilaian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student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sectPr w:rsidR="00685F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95F"/>
    <w:rsid w:val="0025195F"/>
    <w:rsid w:val="0068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734B5"/>
  <w15:chartTrackingRefBased/>
  <w15:docId w15:val="{92E7F124-FE41-455F-92AC-8338E5582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theme="majorBidi" w:hint="default"/>
      <w:color w:val="2F5496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ajorHAnsi" w:eastAsiaTheme="majorEastAsia" w:hAnsiTheme="majorHAnsi" w:cstheme="majorBidi" w:hint="default"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uiPriority w:val="99"/>
    <w:semiHidden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uiPriority w:val="99"/>
    <w:semiHidden/>
    <w:pPr>
      <w:spacing w:before="100" w:beforeAutospacing="1" w:after="100" w:afterAutospacing="1"/>
    </w:pPr>
    <w:rPr>
      <w:sz w:val="18"/>
      <w:szCs w:val="18"/>
    </w:rPr>
  </w:style>
  <w:style w:type="character" w:customStyle="1" w:styleId="badge1">
    <w:name w:val="badge1"/>
    <w:basedOn w:val="DefaultParagraphFont"/>
    <w:rPr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08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4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9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57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18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1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0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9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1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49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6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3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4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24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1099</Words>
  <Characters>6269</Characters>
  <Application>Microsoft Office Word</Application>
  <DocSecurity>0</DocSecurity>
  <Lines>52</Lines>
  <Paragraphs>14</Paragraphs>
  <ScaleCrop>false</ScaleCrop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HUKUM DAN ETIKA BISNIS</dc:title>
  <dc:subject/>
  <dc:creator>Iskandar Z Aljauhary</dc:creator>
  <cp:keywords/>
  <dc:description/>
  <cp:lastModifiedBy>Iskandar Z Aljauhary</cp:lastModifiedBy>
  <cp:revision>2</cp:revision>
  <dcterms:created xsi:type="dcterms:W3CDTF">2026-09-10T12:40:00Z</dcterms:created>
  <dcterms:modified xsi:type="dcterms:W3CDTF">2026-09-10T12:40:00Z</dcterms:modified>
</cp:coreProperties>
</file>