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B2956" w14:textId="77777777" w:rsidR="00000000" w:rsidRDefault="00971762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MANAJEMEN STRATEGIK - 0142</w:t>
      </w:r>
    </w:p>
    <w:p w14:paraId="730DC25F" w14:textId="77777777" w:rsidR="00000000" w:rsidRDefault="00971762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r>
        <w:rPr>
          <w:rStyle w:val="Strong"/>
          <w:rFonts w:ascii="Calibri" w:hAnsi="Calibri" w:cs="Calibri"/>
          <w:sz w:val="22"/>
          <w:szCs w:val="22"/>
        </w:rPr>
        <w:t>Kelas:</w:t>
      </w:r>
      <w:r>
        <w:rPr>
          <w:rFonts w:ascii="Calibri" w:hAnsi="Calibri" w:cs="Calibri"/>
          <w:sz w:val="22"/>
          <w:szCs w:val="22"/>
        </w:rPr>
        <w:t xml:space="preserve"> 63.8AC.07</w:t>
      </w:r>
    </w:p>
    <w:p w14:paraId="71E6B9B5" w14:textId="77777777" w:rsidR="00000000" w:rsidRDefault="00971762">
      <w:pPr>
        <w:pStyle w:val="NormalWeb"/>
        <w:rPr>
          <w:rFonts w:ascii="Calibri" w:hAnsi="Calibri" w:cs="Calibri"/>
          <w:sz w:val="22"/>
          <w:szCs w:val="22"/>
        </w:rPr>
      </w:pPr>
      <w:proofErr w:type="spellStart"/>
      <w:r>
        <w:rPr>
          <w:rStyle w:val="Strong"/>
          <w:rFonts w:ascii="Calibri" w:hAnsi="Calibri" w:cs="Calibri"/>
          <w:sz w:val="22"/>
          <w:szCs w:val="22"/>
        </w:rPr>
        <w:t>Dosen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202509116 - IZU</w:t>
      </w:r>
    </w:p>
    <w:p w14:paraId="3B6F570E" w14:textId="77777777" w:rsidR="00000000" w:rsidRDefault="00971762">
      <w:pPr>
        <w:jc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1F311898">
          <v:rect id="_x0000_i1025" style="width:451.3pt;height:1.5pt" o:hralign="center" o:hrstd="t" o:hr="t" fillcolor="#a0a0a0" stroked="f"/>
        </w:pict>
      </w:r>
    </w:p>
    <w:p w14:paraId="396B8921" w14:textId="77777777" w:rsidR="00000000" w:rsidRDefault="00971762">
      <w:pPr>
        <w:pStyle w:val="Heading5"/>
        <w:divId w:val="1029843022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Berita</w:t>
      </w:r>
      <w:proofErr w:type="spellEnd"/>
      <w:r>
        <w:rPr>
          <w:rFonts w:ascii="Calibri" w:eastAsia="Times New Roman" w:hAnsi="Calibri" w:cs="Calibri"/>
          <w:color w:val="000000"/>
        </w:rPr>
        <w:t xml:space="preserve">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800" w:type="pct"/>
        <w:tblInd w:w="-575" w:type="dxa"/>
        <w:tblLayout w:type="fixed"/>
        <w:tblLook w:val="04A0" w:firstRow="1" w:lastRow="0" w:firstColumn="1" w:lastColumn="0" w:noHBand="0" w:noVBand="1"/>
      </w:tblPr>
      <w:tblGrid>
        <w:gridCol w:w="664"/>
        <w:gridCol w:w="719"/>
        <w:gridCol w:w="1078"/>
        <w:gridCol w:w="1276"/>
        <w:gridCol w:w="5686"/>
        <w:gridCol w:w="1029"/>
      </w:tblGrid>
      <w:tr w:rsidR="00000000" w14:paraId="6EC49149" w14:textId="77777777">
        <w:trPr>
          <w:divId w:val="993293378"/>
          <w:tblHeader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8970B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77BF4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B1C54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A9072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Kajian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4154A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1BAB6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000000" w14:paraId="114F1EA0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68E1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4DA7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EN2-F4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D311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2026-04-06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19:31:37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21:20:25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010F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Managemen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8ECD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https://us05web.zoom.us/j/83041242392?pwd=jiZbhdhsCqZRZ0tifFbEeqwEhq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EgU9.1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2C4A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55052AB0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69F7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F782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EN2-F4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27D8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2026-04-10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17:34:25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19:17:25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5EDA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Visi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Tujuan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Sasaran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Falsafah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Perusahaan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AB1B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https://us05web.zoom.us/j/83876676348?pwd=TjTmiF5sP5y1aZoHGJ7YxbPRknQUAU.1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0FDC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7E93E986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388E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75C5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EN2-F4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E09F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2026-04-17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17:31:57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19:17:20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1F1F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Model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Deskriptif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CA6B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https://us05web.zoom.us/j/86068086055?pwd=IvSTJljEQP37Y8Eqc9nMBtliyloYdK.1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56D0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4B71EB60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A70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D857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EN2-F4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CB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2026-04-24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17:31:32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19:19:09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0E3C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Pengambil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Keputusan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Strategis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Strategis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Corak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Strategis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04D6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https://us05web.zoom.us/j/84199361854?pwd=3SwoYrqVC3ecw4C1O5Qu9Y1NveHv4T.1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6FE2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1742D10D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F925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E3D5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EN2-F4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3364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2026-04-27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19:34:05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  <w:r>
              <w:rPr>
                <w:rStyle w:val="badge1"/>
                <w:rFonts w:ascii="Calibri" w:eastAsia="Times New Roman" w:hAnsi="Calibri" w:cs="Calibri"/>
              </w:rPr>
              <w:t>21:21:12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6F4B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Analisis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Pengkajian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Lingkungan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650D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https://us05web.zoom.us/j/85893105760?pwd=HeTdD1wZxPUajcVFsiDcIANAI8WrRK.1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9266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6D3E86DF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AA9D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1F62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CB1E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2026-05-08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17:31:51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19:18:36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190D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Perumusan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Strategi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E11C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https https://us05web.zoom.us/j/87295600562?pwd=uqyCNo8oK9YshHXgXJuuOdS38heRkf.1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C9CF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4A1DB8F7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8FC5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6769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073E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2026-05-11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19:34:22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21:20:10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AE76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Quiz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BC0F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online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berlangsung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5C0A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5102C93F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DA8D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2C9B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0951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2026-06-05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17:33:53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19:17:18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494F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Strategi Unit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Bisnis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4442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https://us05web.zoom.us/j/86923830951?pwd=iuutVU9Y28MTeyfErT6GA4NL4dV99w.1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berlangsung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7D71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189D0021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F4B7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E8B9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EE43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2026-06-08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19:31:11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21:23:37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61E8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Strategi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Korporasi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EB16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https://us05web.zoom.us/j/83113170893?wd=PQc7TmJCxPPLhXbfA9FbGsgdRmDSg9.1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8C6B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6473150C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A9FB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D41D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478B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2026-06-12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17:32:42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19:19:14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184F4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Strategi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Pertumbuhan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Pengembangan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Pasar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</w:t>
            </w:r>
            <w:r>
              <w:rPr>
                <w:rStyle w:val="badge1"/>
                <w:rFonts w:ascii="Calibri" w:eastAsia="Times New Roman" w:hAnsi="Calibri" w:cs="Calibri"/>
              </w:rPr>
              <w:t>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77E6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https https://us05web.zoom.us/j/85776691462?pwd=lE1aLOKSdmqXqC39j8OQso9dPFdb9E.1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A686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19F3B48C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B55F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D87B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C976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2026-06-19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17:32:02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19:18:4</w:t>
            </w:r>
            <w:r>
              <w:rPr>
                <w:rStyle w:val="badge1"/>
                <w:rFonts w:ascii="Calibri" w:eastAsia="Times New Roman" w:hAnsi="Calibri" w:cs="Calibri"/>
              </w:rPr>
              <w:t>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82F8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Strategi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Penyehatan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Divestasi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Strategi Perusahaan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Pemimpin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Pasar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4B01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https://us05web.zoom.us/j/85730027130?pwd=8un0jQzqoQPfa2zSAL3lJgIBW0wZaE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.1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4AFA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2FB41653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223A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E410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1FD2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2026-06-26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17:31:17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19:18:59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9261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Strategi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Kooperatif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8372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online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berlangsung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mybest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WA group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8760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50206313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941B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A37D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BDA7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 xml:space="preserve">2026-07-03 </w:t>
            </w:r>
            <w:r>
              <w:rPr>
                <w:rStyle w:val="badge1"/>
                <w:rFonts w:ascii="Calibri" w:eastAsia="Times New Roman" w:hAnsi="Calibri" w:cs="Calibri"/>
              </w:rPr>
              <w:t>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17:34:51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19:21:00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9C28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Audit Strategic,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Implementasi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Evaluasi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Pengawasan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989C1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pengganti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media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link https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https://us05web.zoom.us/j/89739843214?pwd=r9ORrnMawPaLbIHmbM3HagoJUkomhO.1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berlangsung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82F0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000000" w14:paraId="4E2BACCC" w14:textId="77777777">
        <w:trPr>
          <w:divId w:val="993293378"/>
        </w:trPr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5B9C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4D40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EL1-F4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69DA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2026-07-10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17:34:59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19:18:54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B07C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Quiz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Manajemen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Strategik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63DA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online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berlangsung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lancar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mybest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WA group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7F9E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Memenuhi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7C90F4AF" w14:textId="77777777" w:rsidR="00000000" w:rsidRDefault="00971762">
      <w:pPr>
        <w:divId w:val="993293378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</w:t>
      </w:r>
      <w:proofErr w:type="spellStart"/>
      <w:r>
        <w:rPr>
          <w:rStyle w:val="badge1"/>
          <w:rFonts w:ascii="Calibri" w:eastAsia="Times New Roman" w:hAnsi="Calibri" w:cs="Calibri"/>
        </w:rPr>
        <w:t>Bahan</w:t>
      </w:r>
      <w:proofErr w:type="spellEnd"/>
      <w:r>
        <w:rPr>
          <w:rStyle w:val="badge1"/>
          <w:rFonts w:ascii="Calibri" w:eastAsia="Times New Roman" w:hAnsi="Calibri" w:cs="Calibri"/>
        </w:rPr>
        <w:t xml:space="preserve">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>/</w:t>
      </w:r>
      <w:proofErr w:type="spellStart"/>
      <w:r>
        <w:rPr>
          <w:rStyle w:val="badge1"/>
          <w:rFonts w:ascii="Calibri" w:eastAsia="Times New Roman" w:hAnsi="Calibri" w:cs="Calibri"/>
        </w:rPr>
        <w:t>Tidak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6007D0F6" w14:textId="77777777" w:rsidR="00000000" w:rsidRDefault="00971762">
      <w:pPr>
        <w:pStyle w:val="Heading5"/>
        <w:divId w:val="1410007069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BAP Kelas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961"/>
        <w:gridCol w:w="960"/>
        <w:gridCol w:w="1441"/>
        <w:gridCol w:w="1784"/>
        <w:gridCol w:w="2703"/>
        <w:gridCol w:w="1161"/>
      </w:tblGrid>
      <w:tr w:rsidR="00000000" w14:paraId="470D4607" w14:textId="77777777">
        <w:trPr>
          <w:divId w:val="1854031756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86315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DDDD1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375D0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B9311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5B93B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Alasan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00645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634466E3" w14:textId="77777777" w:rsidR="00000000" w:rsidRDefault="00971762">
      <w:pPr>
        <w:divId w:val="1854031756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</w:t>
      </w:r>
      <w:proofErr w:type="spellStart"/>
      <w:r>
        <w:rPr>
          <w:rStyle w:val="badge1"/>
          <w:rFonts w:ascii="Calibri" w:eastAsia="Times New Roman" w:hAnsi="Calibri" w:cs="Calibri"/>
        </w:rPr>
        <w:t>Bahan</w:t>
      </w:r>
      <w:proofErr w:type="spellEnd"/>
      <w:r>
        <w:rPr>
          <w:rStyle w:val="badge1"/>
          <w:rFonts w:ascii="Calibri" w:eastAsia="Times New Roman" w:hAnsi="Calibri" w:cs="Calibri"/>
        </w:rPr>
        <w:t xml:space="preserve">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>/</w:t>
      </w:r>
      <w:proofErr w:type="spellStart"/>
      <w:r>
        <w:rPr>
          <w:rStyle w:val="badge1"/>
          <w:rFonts w:ascii="Calibri" w:eastAsia="Times New Roman" w:hAnsi="Calibri" w:cs="Calibri"/>
        </w:rPr>
        <w:t>Tidak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522C0554" w14:textId="77777777" w:rsidR="00000000" w:rsidRDefault="00971762">
      <w:pPr>
        <w:pStyle w:val="Heading5"/>
        <w:divId w:val="664937291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Kehadiran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333"/>
        <w:gridCol w:w="880"/>
        <w:gridCol w:w="1364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000000" w14:paraId="245055BE" w14:textId="77777777">
        <w:trPr>
          <w:divId w:val="128412108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552CF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6D398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6CEB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F7992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795CF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AC96A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DCF96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B17AD1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18F26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D7BDF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5F666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A7F78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90552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DF5C2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89B438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3B0A5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C94CA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4E3F9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A9217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32C89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000000" w14:paraId="11C7ECE0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628E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CC9D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64230402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80A5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SYIFA KHAIRUNNISA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2295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7BD6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9DC0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9E60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BA33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25A9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B11C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4CEF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58A6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AE6F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A390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B02C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69DE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397C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3963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96E11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748F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170659B9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7147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99AF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B896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JASMINE FAUZIA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2A50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3013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2BA3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E363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2568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DAF7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133F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4168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0F3B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26F9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F27C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6D5A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FADB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7C62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981B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2F2A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38C9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718BAE0A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CDD4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0F8A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00A0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SAFIRA NURHALIZA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E06A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16F5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9F5A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23B0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00F5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9E14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4957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60DC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B83B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8665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AB1D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501E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61C3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506A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E0A7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54FF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9F93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4223CFBD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0B2D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9A9A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EA42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EMMA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BDA9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C85D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7D73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8E6F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0BD2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4BEC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7F20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D85B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F586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E631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C721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215E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E28B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BBA9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71CD6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0E79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2690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14E985F5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5673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595D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2A33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ASTUTI HADI KUSUMA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B3DD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0D71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8B11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DFB5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F631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A1FC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22A1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5F73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AF08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A06D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254ED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EFED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3BC2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4E3A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F4BB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7E26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6459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44B5AF7C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4CD6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8307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76B5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LONA MUSLIMAH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1CDD7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8EC6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1306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A161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D445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2D5D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2104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6C9E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CB4E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3EF4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F8B4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E34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E567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17AD8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90AE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336B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7410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0000" w14:paraId="4DB92A58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A061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82BE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64240338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8C8F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FACHRY FERDINAND AKBAR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3286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14AA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B0AE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EB03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AF57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794C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4234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A84F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B71F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FC4B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B160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8A0B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AAA0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AB48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D5A6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2828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55B3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</w:t>
            </w:r>
          </w:p>
        </w:tc>
      </w:tr>
      <w:tr w:rsidR="00000000" w14:paraId="6BAF0018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A404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069C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7323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IDUL SYAFI'I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F2F6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6AECD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DE80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8C07A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F403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FDCE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9FF4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328B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E2A8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3724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344A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DFCC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85CE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FE8C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0CC6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DEC7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5B71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2DC7A83B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37EC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334B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64240759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93E1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NAJWA AMELIA SHOLEHAH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DF153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E1FF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E4FE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B473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74EE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B235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7098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5933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ED01D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C67A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2382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0337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412A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CA57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5091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BAEE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16FB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0000" w14:paraId="1BB5D0D2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DB6B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7C87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64240936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3A28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CRISTIANI SITOPU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FE31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7207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4BFC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F2E7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870D3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2930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E64A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84BF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D6E86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F38B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FE1C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48D1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4AAD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B59B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CB5B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4F6C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C892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1E180DCB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8B83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105F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64241076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E3CE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DAVA PRIMA RIYADI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34CE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9EB5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770D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1572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8511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C0A4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2B8E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C6CD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7E4F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7E3C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9E90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EE54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DAB4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1AE1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1AC7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2E6F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45ED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0000" w14:paraId="0C0E0FD9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5DF7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BA7D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64241252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92860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SALSA KARINA MUTIARA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2C608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01EC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92B7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5E53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6B55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8707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FBAE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328A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B99F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E3F8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894E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65BB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9022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44C0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4F19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6352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1210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6D00278A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2B1A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71C6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8899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AFFIFAH RAHMAWATI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3ED6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6758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8C82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4C02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CE64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BBFC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860B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28A2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B76F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0291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624A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858A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DFDE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2245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9EC6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E5B5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22C0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152A3BD7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9C3E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D6EF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7428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RISA SEPTIANI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07A2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C0CA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E499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B226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42B8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7A18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9C8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BB08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F123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9A6A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B788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C032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0B6E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63C7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AC56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3B2E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3CBB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000000" w14:paraId="68CCC94E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6683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9174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64241636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E6D4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VINA SETIANINGSIH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269F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9409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EC7D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5D3A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4B4B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663D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11D4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BFA8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7554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E5F4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9F74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FC8B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2F1B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0A56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6D7D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2D7A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8E4C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50A874CC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3A59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3FC5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64241761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4DD8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GIFTARITZA HALISTA FRAMAYSHEILLA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2DC1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2D8C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2B2D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3C1A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87AD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D178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C108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1C76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BB08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F28E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09F8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5AD3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27A9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5860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3F44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F9FB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FDC0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4C50709A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58CF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D342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56E0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WINDI AGUSTINA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B5B3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17F25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B838B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480C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DF46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6C5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6F35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1164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FC5C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3616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C546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FD9A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DB66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B8C6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6E08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F837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3347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</w:p>
        </w:tc>
      </w:tr>
      <w:tr w:rsidR="00000000" w14:paraId="7FA84ED6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A6B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40A4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64242037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C0DA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KATYUSHA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5A0A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11BB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0BDF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4134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387B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1B69C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5C48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1ECD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73CC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4A91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7B3A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4789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F23D8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F184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2D9B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6583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2BB4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7</w:t>
            </w:r>
          </w:p>
        </w:tc>
      </w:tr>
      <w:tr w:rsidR="00000000" w14:paraId="73A9859E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56E1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D360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F9ED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RAHMAN JAYA DAENG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E4DB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83F9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D7DF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575D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5C90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D5C1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3D79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C3B7B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CCAB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9AE6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3F8F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3C06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8F5A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3DC8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02C5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1E4C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200E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7405453C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7E73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E540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64242287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AF7C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ADITYA BIMA GALANG NOVANO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A02F3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0F58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70E2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6180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3965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BB2F0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79B1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6D8F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E5A5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D8B7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AFFA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EC42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8944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DBF9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BBC2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D014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A6B89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000000" w14:paraId="0C033508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E05B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DE05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3956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HAIDIL RAFLY SYAWAL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C6CA8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3CB5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DD5C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EFEE9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0FDE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8979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BD67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F7B0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EC52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E69A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8B2B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DF2E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C2D2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D3BF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128F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CC60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6973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</w:t>
            </w:r>
          </w:p>
        </w:tc>
      </w:tr>
      <w:tr w:rsidR="00000000" w14:paraId="600B9F37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61B8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2B80B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5781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YUNITA SUCIATI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D107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DF76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922F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FB49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D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C540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043D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89CC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24A6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CB39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2C35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C6A0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D23D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545C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2A63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EFA9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0940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000000" w14:paraId="45CEAE4B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7F68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A0C1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64242456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F714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LABIB NA'ILAH HIBAH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0A7CB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FB8D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2348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693A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BC7C9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46DE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8B72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6CED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939F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16CE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ADDC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A5C9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E725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4F52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EB88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9220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C29D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000000" w14:paraId="55F89B6F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1574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E051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5924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SEPTIANI JELITA RACHMAWATI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9889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A81D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7405A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9846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927C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6E3C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CA91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F13B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36CA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D20F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6375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6B4E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65AF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C317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2482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689D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29AC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4</w:t>
            </w:r>
          </w:p>
        </w:tc>
      </w:tr>
      <w:tr w:rsidR="00000000" w14:paraId="4B07EDC7" w14:textId="77777777">
        <w:trPr>
          <w:divId w:val="12841210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FD4A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EEB8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64242484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D9AF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NURJANAH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ECD2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1E9D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5142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F312C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244AB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41B7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E5FC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DFE7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7B72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B300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E985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564D7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B99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B2DF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E976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3E36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79FB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000000" w14:paraId="358B11FA" w14:textId="77777777">
        <w:trPr>
          <w:divId w:val="128412108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9B62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Harian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DA05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D80A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D45F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29AA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4DFA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4C65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A963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1407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35E4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4174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E61C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8E3D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A31F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C59D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EE63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72C1C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06AB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333D6456" w14:textId="77777777" w:rsidR="00000000" w:rsidRDefault="00971762">
      <w:pPr>
        <w:divId w:val="1284121083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553EF9C7" w14:textId="77777777" w:rsidR="00000000" w:rsidRDefault="00971762">
      <w:pPr>
        <w:pStyle w:val="Heading5"/>
        <w:divId w:val="390885865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Penilaian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375"/>
        <w:gridCol w:w="991"/>
        <w:gridCol w:w="3278"/>
        <w:gridCol w:w="1031"/>
        <w:gridCol w:w="764"/>
        <w:gridCol w:w="571"/>
        <w:gridCol w:w="598"/>
        <w:gridCol w:w="1402"/>
      </w:tblGrid>
      <w:tr w:rsidR="00000000" w14:paraId="5ED93C62" w14:textId="77777777">
        <w:trPr>
          <w:divId w:val="437527822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12C85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5D35F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A8A19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0CFD4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1BD52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28F3AA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8AAC9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9552" w14:textId="77777777" w:rsidR="00000000" w:rsidRDefault="00971762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000000" w14:paraId="5B2D92FE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E746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3CC5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64230402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1E47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SYIFA KHAIRUNNISA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5928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3FA5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87FAF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4301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507E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911EBD1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D053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D30B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2EFD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JASMINE FAUZIA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8D62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E97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736B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BF4B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56B95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76495420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0A95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D1E3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BD80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SAFIRA NURHALIZA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B4E0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E037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7D5A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C575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E644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91C4D6A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D3E2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5E84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D001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EMMA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8C4A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CF5C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E05E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609C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1BF1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D100347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2ABC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3F98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9B2C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ASTUTI HADI KUSUMA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B346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57C2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7C06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BFA2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90E8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6ACD3203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A7C4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EA68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64240067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86B9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LONA MUSLIMAH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4E0D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6A0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7966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39D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5D4B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50B4C47F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4814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0085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64240338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D988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FACHRY FERDINAND AKBAR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1242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923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C9FA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6479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5A8A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000000" w14:paraId="0083C071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3193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A83E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4297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IDUL SYAFI'I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7723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502A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4229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F540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8006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1075F5B7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A66C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67F5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64240759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0331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NAJWA AMELIA SHOLEHAH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5480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84D3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724C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9B78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3D2A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0256F77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0302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4AE6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64240936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4460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CRISTIANI SITOPU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FE18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91A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B71D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BAAF8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C9BE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7C64D9A5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208D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8F29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64241076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B12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DAVA PRIMA RIYADI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F883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8F49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9D3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9756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9EE3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7B43280C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E802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76A0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64241252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C67A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SALSA KARINA MUTIARA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1B0A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31D4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8385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636E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FDF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04A3B4A5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4587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2635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9A41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AFFIFAH RAHMAWATI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A16D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B57A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E6CD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1953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877BC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0A83BFE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5D86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B1B8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B70B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RISA SEPTIANI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00D8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4916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9B75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C3A0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C320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3A662185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2460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4802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64241636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739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VINA SETIANINGSIH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D9D5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99D2C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F6BE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BBC0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A734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126D8AD6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0CF4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C7B3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64241761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F84E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GIFTARITZA HALISTA FRAMAYSHEILLA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29A9C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2B1F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27B4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FC96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F3FC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91C2283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3DE4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4106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636D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WINDI AGUSTINA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337B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3E4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9DDC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D6AB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4B9E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000000" w14:paraId="78721636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4EEC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842E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64242037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9C254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KATYUSHA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F3B4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22A3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AAA3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0F43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4F18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000000" w14:paraId="3C2213B6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B1DD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47D4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6BAC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RAHMAN JAYA DAENG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9122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B420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1062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5A01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B8CB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4A654249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AEEAF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83609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64242287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CDFA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ADITYA BIMA GALANG NOVANO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D5BB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3747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7A09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7C26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8C5B3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5EFB7A46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CD7B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B6DB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D5CE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HAIDIL RAFLY SYAWAL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1C5B7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AAF0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8BC0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29D1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0F31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000000" w14:paraId="277BEE69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EA7F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FAFF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D5CF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YUNITA SUCIATI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4FE6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F5FA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534AE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2B4B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C224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000000" w14:paraId="22179F4E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60C3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F33D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64242456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43F6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LABIB NA'ILAH HIBAH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1482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9018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CE60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1345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0F3D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000000" w14:paraId="320533EF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73425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87436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F36B9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SEPTIANI JELITA RACHMAWATI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341C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E6E58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BE8BA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C21B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5D33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000000" w14:paraId="6D3B9C47" w14:textId="77777777">
        <w:trPr>
          <w:divId w:val="4375278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625D4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5ECDD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64242484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CB2A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NURJANAH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D83E2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9543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F7C2B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B6971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8FC80" w14:textId="77777777" w:rsidR="00000000" w:rsidRDefault="00971762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</w:tbl>
    <w:p w14:paraId="22E75192" w14:textId="77777777" w:rsidR="00971762" w:rsidRDefault="00971762">
      <w:pPr>
        <w:divId w:val="437527822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9717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9A"/>
    <w:rsid w:val="00674A9A"/>
    <w:rsid w:val="0097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097D6"/>
  <w15:chartTrackingRefBased/>
  <w15:docId w15:val="{2151DB7D-A27F-4DEE-9BAC-620E297D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uiPriority w:val="99"/>
    <w:semiHidden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uiPriority w:val="99"/>
    <w:semiHidden/>
    <w:pPr>
      <w:spacing w:before="100" w:beforeAutospacing="1" w:after="100" w:afterAutospacing="1"/>
    </w:pPr>
    <w:rPr>
      <w:sz w:val="18"/>
      <w:szCs w:val="18"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59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6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4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9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098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0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03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01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2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873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5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8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52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1100</Words>
  <Characters>6272</Characters>
  <Application>Microsoft Office Word</Application>
  <DocSecurity>0</DocSecurity>
  <Lines>52</Lines>
  <Paragraphs>14</Paragraphs>
  <ScaleCrop>false</ScaleCrop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MANAJEMEN STRATEGIK</dc:title>
  <dc:subject/>
  <dc:creator>Iskandar Z Aljauhary</dc:creator>
  <cp:keywords/>
  <dc:description/>
  <cp:lastModifiedBy>Iskandar Z Aljauhary</cp:lastModifiedBy>
  <cp:revision>2</cp:revision>
  <dcterms:created xsi:type="dcterms:W3CDTF">2026-09-10T12:30:00Z</dcterms:created>
  <dcterms:modified xsi:type="dcterms:W3CDTF">2026-09-10T12:30:00Z</dcterms:modified>
</cp:coreProperties>
</file>