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DA13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ERGONOMI DAN PENGUKURAN KERJA - 0401</w:t>
      </w:r>
    </w:p>
    <w:p w14:paraId="3F0BC0DA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63.6A.03</w:t>
      </w:r>
    </w:p>
    <w:p w14:paraId="40F23CA5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202603043 - PUS</w:t>
      </w:r>
    </w:p>
    <w:p w14:paraId="280D4A6D" w14:textId="77777777" w:rsidR="00000000" w:rsidRDefault="0000000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04C37FDC">
          <v:rect id="_x0000_i1025" style="width:468pt;height:1.5pt" o:hralign="center" o:hrstd="t" o:hr="t" fillcolor="#a0a0a0" stroked="f"/>
        </w:pict>
      </w:r>
    </w:p>
    <w:p w14:paraId="20ED1230" w14:textId="77777777" w:rsidR="00000000" w:rsidRDefault="00000000">
      <w:pPr>
        <w:pStyle w:val="Heading5"/>
        <w:divId w:val="122876359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Berita Acara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738"/>
        <w:gridCol w:w="1364"/>
        <w:gridCol w:w="2803"/>
        <w:gridCol w:w="2803"/>
        <w:gridCol w:w="969"/>
      </w:tblGrid>
      <w:tr w:rsidR="00000000" w14:paraId="3AA756B7" w14:textId="77777777">
        <w:trPr>
          <w:divId w:val="49703990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F861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710B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934D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C04D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1F6D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71D9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6E9FD7CE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686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12C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47E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20:49:31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F15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Resiko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contoh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kasus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6AD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ALHAMDULILLAH PEMBELAJARAN SECARA LANGSUNG (TATAP MUKA) BERJALAN DENGAN LANCAR. MAHASISWA YANG HADIR 30 DARI 32 ORANG. MATERI YANG DIBERIKAN, PRAKTIKUM PEMERIKSAAN AKUNTANSI TERKAIT RESIKO AUDIT &amp; CONTOH KASUS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CAF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00000" w14:paraId="56869F24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6DF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3D1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5DF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19:43:34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20:55:31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CCF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kerja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contoh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kasus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147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Alhamulillah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secara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sebanyak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31 dr 32 orang dengan materi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kerja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contoh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kasus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894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32BBC09A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40D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091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EE8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19:37:39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20:45:53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B5D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perencanaan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pemeriksaan &amp; proses audit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458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32 orang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perencanaan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pemeriksaan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perpaduan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audit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19A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4C511C90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894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715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7FF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19:47:42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20:39:35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314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penjualan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penagihan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piutang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usaha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A8B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32 orang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perencanaan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pemeriksaan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perpaduan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audit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460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29DEBFE0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1A6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686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3DE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D58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penjualan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penagihan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piutang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usaha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62F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30 orang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penjualan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penagihan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piutang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usaha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A37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33AD9FB0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3C0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57C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69C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20:50:08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7D6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persediaan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usaha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05C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persediaan,penggudangan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utang usaha``11`1111111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D36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4B31B5F2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3E4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799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CBF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19:34:42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20:50:20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C2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AD9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32 orang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mereview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1 dan 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quiz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0F5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65A6BDC1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DD1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A9A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CB8C3" w14:textId="796448C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</w:t>
            </w:r>
            <w:r w:rsidR="003B0611">
              <w:rPr>
                <w:rStyle w:val="badge1"/>
                <w:rFonts w:ascii="Calibri" w:eastAsia="Times New Roman" w:hAnsi="Calibri" w:cs="Calibri"/>
              </w:rPr>
              <w:t>31</w:t>
            </w:r>
            <w:r>
              <w:rPr>
                <w:rStyle w:val="badge1"/>
                <w:rFonts w:ascii="Calibri" w:eastAsia="Times New Roman" w:hAnsi="Calibri" w:cs="Calibri"/>
              </w:rPr>
              <w:t>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8E97C" w14:textId="77777777" w:rsidR="00000000" w:rsidRDefault="00000000">
            <w:pPr>
              <w:spacing w:before="150" w:after="150"/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review project. Tidak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UTS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terjadwal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1E8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Pada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2A7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56BC05FA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A72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4D1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950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20:56:09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C50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kas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CF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28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orangmengenai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kas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74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7F8378F8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E1D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D29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695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16:30-17:50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16:33:22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17:54:18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960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beban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dibayar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kantor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(1)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9AC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19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siluks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dibayar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897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4DE23127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4AD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F93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318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19:36:37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20:54:34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E98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beban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dibayar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kantor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C5C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29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bebn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dibayar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kantor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C24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75C492D6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48B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7AB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DE4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19:45:13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20:52:44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EE9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investasi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A34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do\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27 orang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investasi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DDF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4BBE0FE1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212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554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747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19:41:39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84E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(1)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402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tetap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F66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7BE83397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410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21E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86B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20:48:27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BB3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audit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BE1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siklusperolehan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tetap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F38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3ABD52B3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01F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028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2F8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20:54:07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8CE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Praktikum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Pemeriksaan Akuntansi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DC5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mengenai review pertemuan 9-14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895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76384A10" w14:textId="77777777">
        <w:trPr>
          <w:divId w:val="497039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7C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F2A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306-C1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40AA6" w14:textId="35E215FC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19:29:18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</w:t>
            </w:r>
            <w:r w:rsidR="003B0611">
              <w:rPr>
                <w:rStyle w:val="badge1"/>
                <w:rFonts w:ascii="Calibri" w:eastAsia="Times New Roman" w:hAnsi="Calibri" w:cs="Calibri"/>
              </w:rPr>
              <w:t>32</w:t>
            </w:r>
            <w:r>
              <w:rPr>
                <w:rStyle w:val="badge1"/>
                <w:rFonts w:ascii="Calibri" w:eastAsia="Times New Roman" w:hAnsi="Calibri" w:cs="Calibri"/>
              </w:rPr>
              <w:t>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96DD4" w14:textId="77777777" w:rsidR="00000000" w:rsidRDefault="00000000">
            <w:pPr>
              <w:spacing w:before="150" w:after="150"/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kinerja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karena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72A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pertemuan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dilakukan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pemberitahuan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nilai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CB4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</w:tbl>
    <w:p w14:paraId="687E4730" w14:textId="77777777" w:rsidR="00000000" w:rsidRDefault="00000000">
      <w:pPr>
        <w:divId w:val="497039903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Sesuai,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F7DF48C" w14:textId="77777777" w:rsidR="00000000" w:rsidRDefault="00000000">
      <w:pPr>
        <w:pStyle w:val="Heading5"/>
        <w:divId w:val="200254477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000000" w14:paraId="2B9F8F2A" w14:textId="77777777">
        <w:trPr>
          <w:divId w:val="92263900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B7F3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517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D74E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B0B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B0EF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Alasan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8E39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23441567" w14:textId="77777777" w:rsidR="00000000" w:rsidRDefault="00000000">
      <w:pPr>
        <w:divId w:val="92263900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Sesuai,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5F5CD6A" w14:textId="77777777" w:rsidR="00000000" w:rsidRDefault="00000000">
      <w:pPr>
        <w:pStyle w:val="Heading5"/>
        <w:divId w:val="603728243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"/>
        <w:gridCol w:w="880"/>
        <w:gridCol w:w="153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75DEE316" w14:textId="77777777">
        <w:trPr>
          <w:divId w:val="129093980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097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4F4C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FC0D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5378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FAD2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18D3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3B36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72FC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063D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42A9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3C99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A5A2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2A83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C62F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D192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B10A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B0A4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5E20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D85D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3FAF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079AA14A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AC6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360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63220600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B9F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UWAIS QARNI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505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C43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93B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7B0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6B7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6EA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967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7FA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1A9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462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4DD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1F2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8AE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188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EA5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CD1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0A1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</w:tr>
      <w:tr w:rsidR="00000000" w14:paraId="4BDD75BE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A59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806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63221053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999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YUSUP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851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A2C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AD4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865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EE3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480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D17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11E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B0E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0B0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FD5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C91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2CE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A7B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6B6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C1A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6AC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</w:tr>
      <w:tr w:rsidR="00000000" w14:paraId="46E4EB62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ADD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86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700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WIBI ALFIANSYAH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720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7C0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642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2AC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C0F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AA3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CFC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325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697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692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0EF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4CB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3E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6CE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C93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B82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D3E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21D3B7A6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6F9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10B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1B8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DINDA AYU WARDANI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4EB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25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669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3ED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3BF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778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309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E6C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754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EFF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A9D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708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5CB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0F9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0E8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B2B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973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6909283D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927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4D6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412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ANGGUN ANANDA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937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EF1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8FA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16C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3FD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758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B7B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8EF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2B9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860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344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173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800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B13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5DF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BFF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B6E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3C406E30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98C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654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793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TUTI NURFAUZIAH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4BB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F94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245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7EB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549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3EE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ED8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732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4B6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D82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C3D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D2D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09A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20A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3C4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B8D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9FA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4D48C488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004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3AD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6EE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EGA NOVRIYELA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A92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B68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FFE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29E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AC2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5B1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E2C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C4E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F60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9CF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606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8AF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D9D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4F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272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98C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C95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4D6DC75C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865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DC6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B0C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BELLA SRIPUSPITA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C15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35D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3CF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018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5DE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1D7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CB2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6C4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37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FB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34B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2D4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604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4C4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838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BCD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596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1D9FB0E1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605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7AA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87C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 MAULAYA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8B9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BE6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53C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3EC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F72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9E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E75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D93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2B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933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7D4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DAA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B53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101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7E9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500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E9D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2C24C80B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163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430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AF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 RAHMAWATI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2C2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049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2CD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9B1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B70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08D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9B1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7A7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9D8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5F0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645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F32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EFF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733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80A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088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3AF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15E4DDDF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B15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22D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68C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NABIRA ARAMINTA WARDIYAH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B02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D05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644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1A7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35E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9F2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A26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352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2DB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DA0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251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474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986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C6A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F10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CF8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8F1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0309AC13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07B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5D5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D4A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LULU CANTIKA PUTERI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29E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A30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68F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9DC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291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22C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35C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17D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8F2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DAB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CAB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2F4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2E9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07C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12F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61A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91F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4FEA407E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B0F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E56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E20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RESTIA PRAMESTI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769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615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4B4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D12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9D4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346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FCA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4E9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269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7C2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136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3F0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942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E25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257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6AD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095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76C87800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8FA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CC9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7E1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ALISYA PUTRI SALSABIL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8AB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D7B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B94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4A9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583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180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F6B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F0B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C5A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6E6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077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E50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371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C77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115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F21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718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0FCFDDDF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094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EFB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1EC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VANESCA ESANDIRA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64E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CE4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5ED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3E3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0FC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824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77E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F7B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593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14A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C22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92D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B4F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845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A47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9A4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96C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6F109FFE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F67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4D7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D80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LUTHFIYAH ALVIAN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739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BEE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AD2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F73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2EA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E37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0E1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BBD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2D0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455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6C2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2A8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740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EF5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F5E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C3B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210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59D8DF9A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6B8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B2F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8CD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SULISTIA RAMANDANI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48D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F39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9E0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231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2A9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62E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F75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9AB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57A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098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06C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2C6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AA1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08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0B7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B39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5E9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2470CAC9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6EB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5AA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63230543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B90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IFFAH SU'AIDAH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5E7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CA5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73E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97E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24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812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AE4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E37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070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EBD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1AC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6E7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6D6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F58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EC4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DE9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9ED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50CBDC42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03C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E4F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EC9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NADIAH HAFIZ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3FF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847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9C9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A9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4F3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1FC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9B5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1FD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5F3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BDD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35A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568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9A9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17E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C4E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7BE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F9E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6228D8D6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DB4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F15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BFC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NANDA SYAFITRI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E2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AB4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E12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1C4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9C6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247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C11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447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486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977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49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C61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96B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DA0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A20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35C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849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7F0F45F9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36F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EE7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656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PASKALIS PUTRA JAYA DAELI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806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100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6A5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6AA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0F4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4EC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BD6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02B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D71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ECC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DA4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9B0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CB4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E96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BC5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D40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A1E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7847AB87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C67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A58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63230789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EA7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CINDI APRIANY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F24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9AB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8F7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8F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61C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7A6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F43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C50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9B2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F46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2F2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5B1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903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DE4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4D7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C94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C6D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69760325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49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551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250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KHAERUNNISA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3B2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DED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9DC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B7F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160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D3C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2DC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A3A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577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C19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0BD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2EC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D82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923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E9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657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173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291E6CF6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80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641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161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SEPTYANI EKA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5C3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F0F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688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FCA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94D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735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E2D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13D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061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5EF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4AE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AD3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0D2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A8E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78C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86B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CB0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4096C8B4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6D3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E5F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026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DEBY RIZQI APRILIYANI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1BF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C5F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90D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7D8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6CE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91F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97B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C5F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5E3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DA3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930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CCD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483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7D2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509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D0C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6D9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1D775413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E80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38F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3D1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 SUTIYANI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AA9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8A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3AA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08B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0C6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9E2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431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C01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8C7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A25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9F1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4A8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5C8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6A4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2CA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EBD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7CA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2DCBBF0E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10E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EED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3EC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WULAN 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271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732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39A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8EE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B98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529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459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D6F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AD7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EE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915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347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060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32A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AD3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CDE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025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1ED1464E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D3A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186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15B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DELVIANA CITRA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B56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9CA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A6D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9DA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01E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D1F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B93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C9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DE1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D14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36D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0BF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13D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ED3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37E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8BD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D4C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</w:tr>
      <w:tr w:rsidR="00000000" w14:paraId="1C57951D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2F0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9D5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432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MAYA SULISTIANI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957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2C7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3C9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100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AAD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BD6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699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8BA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6FD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898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EE9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ED3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746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576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0A4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861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3C9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540CF8FB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02D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5C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3E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OLIVIA DWI 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C96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DAC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C71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5F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48C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D95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AD3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5E7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EAB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0E0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E21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E4D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E31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5FA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40C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A00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F39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1C2A7B44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899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618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02F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THREE DAUGHTER DAELI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293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244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15C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4F5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954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D72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D8D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D53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1C9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753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17C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10A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ECB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952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AA1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A81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701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08F48D9B" w14:textId="77777777">
        <w:trPr>
          <w:divId w:val="1290939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79D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B6B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A64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YUNISA NURUL MAULIDAH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138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198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BE6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184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C1B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1DC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FA8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D86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1CA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E2F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78A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02C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DA4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559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66E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B22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6AC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118152EC" w14:textId="77777777">
        <w:trPr>
          <w:divId w:val="129093980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91C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92F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536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5FA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9A2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A3C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9CD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2E5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D29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9DA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CDC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EBD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71F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33A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ECB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D3F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779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B14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2956DC09" w14:textId="77777777" w:rsidR="00000000" w:rsidRDefault="00000000">
      <w:pPr>
        <w:divId w:val="129093980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berdasarkan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44416DF" w14:textId="77777777" w:rsidR="00000000" w:rsidRDefault="00000000">
      <w:pPr>
        <w:pStyle w:val="Heading5"/>
        <w:divId w:val="750466041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1084"/>
        <w:gridCol w:w="3076"/>
        <w:gridCol w:w="1127"/>
        <w:gridCol w:w="835"/>
        <w:gridCol w:w="624"/>
        <w:gridCol w:w="654"/>
        <w:gridCol w:w="1533"/>
      </w:tblGrid>
      <w:tr w:rsidR="00000000" w14:paraId="22E2B2F3" w14:textId="77777777">
        <w:trPr>
          <w:divId w:val="56776384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E151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B25E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940D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96DF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C923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240F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4113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6172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26178E31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7C9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85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63220600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C75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UWAIS QARNI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46F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16C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D50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AE0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42F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7F7672D2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6B2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C53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63221053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D36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YUSUP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289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4E9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FB6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84B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040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4548308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FD6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682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9E7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WIBI ALFIANSYAH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91A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123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E0B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A0A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7F2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806D280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36A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0EB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DDE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DINDA AYU WARDANI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55A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992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A5B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87F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054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E129CEE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660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0EC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A9B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ANGGUN ANANDA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D05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D89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F78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C9F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072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CAD0000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B27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45B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E07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TUTI NURFAUZIAH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17C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046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445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159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144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0705291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5CE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971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419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EGA NOVRIYELA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16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425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3D6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7E7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46C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E02D1C1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C24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944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6DD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BELLA SRIPUSPITA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C52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91A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65A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FAD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981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4F3B68C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5A5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6C3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F54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 MAULAYA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FA5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34E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882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FE6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BE4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337B3A5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EE3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2A8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988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 RAHMAWATI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E28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636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3D3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30C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045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792569A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3A8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B25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930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NABIRA ARAMINTA WARDIYAH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1A5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066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CCB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087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70B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A6895EF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105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DF1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36F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LULU CANTIKA PUTERI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8E8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E13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D1E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190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FAD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6FE42E5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CB1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B77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7D9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RESTIA PRAMESTI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39F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4E4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0AB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02A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F41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40189F4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49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4B6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7EA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ALISYA PUTRI SALSABIL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1C2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BFB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E8A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DB5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5A5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1CDF788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619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579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833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VANESCA ESANDIRA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885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569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74B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6BD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9ED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B4A5050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DDF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748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101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LUTHFIYAH ALVIAN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0C4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A93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8B2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714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6C5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5A1B0EB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7F7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C01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311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SULISTIA RAMANDANI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65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202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11B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198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21A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AE73C01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CF9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AF4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63230543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E48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IFFAH SU'AIDAH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44B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352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3F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C4C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C8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19D9E8E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5DA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14E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786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NADIAH HAFIZ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CD9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26A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C97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CC4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167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B585961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8A0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4C7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CBA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NANDA SYAFITRI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1D5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9A9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E77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7C7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7A3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4AED2C6A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9A1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0B0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183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PASKALIS PUTRA JAYA DAELI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966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B24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52F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BAA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30A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26A7061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DBF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433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63230789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5E1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CINDI APRIANY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7D0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592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1F6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A37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619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EA31FF6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5E4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C07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C95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KHAERUNNISA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0B6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1AF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97E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30C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D0D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8F09892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DDF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682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D5B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SEPTYANI EKA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5DF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553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B54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88B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08A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DDC5790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0D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9A5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507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DEBY RIZQI APRILIYANI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D9A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E35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52C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027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25D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748C7C9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82A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5F5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B02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 SUTIYANI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49B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9AF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FA2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561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B3A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40C1122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530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F01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730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WULAN 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7DB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889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2F5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EC1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20F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9E9630A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A36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3A4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B07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DELVIANA CITRA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DEE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871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F93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8DF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860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769C1F99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965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8BF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F4C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MAYA SULISTIANI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95E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C17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1C1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21F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0CD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63E112F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539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DB1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1A4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OLIVIA DWI 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FDF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46F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84F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0ED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53C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656C5B4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5F2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2C5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2A5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THREE DAUGHTER DAELI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4D0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BD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89E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287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591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2426726" w14:textId="77777777">
        <w:trPr>
          <w:divId w:val="56776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B63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9FE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77F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YUNISA NURUL MAULIDAH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2C7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E24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AFC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0C0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033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387BE9C2" w14:textId="77777777" w:rsidR="00BC7DC6" w:rsidRDefault="00000000">
      <w:pPr>
        <w:divId w:val="56776384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berdasarkan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BC7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11"/>
    <w:rsid w:val="003B0611"/>
    <w:rsid w:val="00AE2C0F"/>
    <w:rsid w:val="00BC7DC6"/>
    <w:rsid w:val="00D8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30252C"/>
  <w15:chartTrackingRefBased/>
  <w15:docId w15:val="{E522579E-83A0-4028-8615-960FD5E5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0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3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3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3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47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7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1294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PRAKTIKUM PEMERIKSAAN AKUNTANSI</dc:title>
  <dc:subject/>
  <dc:creator>Putri Saphira</dc:creator>
  <cp:keywords/>
  <dc:description/>
  <cp:lastModifiedBy>Putri Saphira</cp:lastModifiedBy>
  <cp:revision>2</cp:revision>
  <dcterms:created xsi:type="dcterms:W3CDTF">2026-09-06T13:34:00Z</dcterms:created>
  <dcterms:modified xsi:type="dcterms:W3CDTF">2026-09-06T13:34:00Z</dcterms:modified>
</cp:coreProperties>
</file>