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F7DA8" w14:textId="77777777" w:rsidR="00000000" w:rsidRDefault="00000000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METODE PENELITIAN BISNIS - 602</w:t>
      </w:r>
    </w:p>
    <w:p w14:paraId="5EF46F32" w14:textId="77777777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64.4A.05</w:t>
      </w:r>
    </w:p>
    <w:p w14:paraId="625AB0D9" w14:textId="7BEE8650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</w:t>
      </w:r>
      <w:r w:rsidR="00384A29">
        <w:rPr>
          <w:rFonts w:ascii="Calibri" w:hAnsi="Calibri" w:cs="Calibri"/>
          <w:sz w:val="22"/>
          <w:szCs w:val="22"/>
        </w:rPr>
        <w:t>201909322</w:t>
      </w:r>
      <w:r>
        <w:rPr>
          <w:rFonts w:ascii="Calibri" w:hAnsi="Calibri" w:cs="Calibri"/>
          <w:sz w:val="22"/>
          <w:szCs w:val="22"/>
        </w:rPr>
        <w:t xml:space="preserve"> – DIAH PRADIATININGTYAS</w:t>
      </w:r>
    </w:p>
    <w:p w14:paraId="4C3F4CF3" w14:textId="77777777" w:rsidR="00000000" w:rsidRDefault="00000000">
      <w:pPr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3C4B4CA2">
          <v:rect id="_x0000_i1025" style="width:451.3pt;height:1.2pt" o:hralign="center" o:hrstd="t" o:hr="t" fillcolor="#a0a0a0" stroked="f"/>
        </w:pict>
      </w:r>
    </w:p>
    <w:p w14:paraId="3377D122" w14:textId="77777777" w:rsidR="00000000" w:rsidRDefault="00000000">
      <w:pPr>
        <w:pStyle w:val="Heading5"/>
        <w:divId w:val="63623004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4462" w:type="pct"/>
        <w:tblLook w:val="04A0" w:firstRow="1" w:lastRow="0" w:firstColumn="1" w:lastColumn="0" w:noHBand="0" w:noVBand="1"/>
      </w:tblPr>
      <w:tblGrid>
        <w:gridCol w:w="668"/>
        <w:gridCol w:w="729"/>
        <w:gridCol w:w="1238"/>
        <w:gridCol w:w="2703"/>
        <w:gridCol w:w="2703"/>
      </w:tblGrid>
      <w:tr w:rsidR="00384A29" w14:paraId="49AFB952" w14:textId="77777777" w:rsidTr="00384A29">
        <w:trPr>
          <w:divId w:val="182388602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ECA70" w14:textId="77777777" w:rsidR="00384A29" w:rsidRDefault="00384A2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8F04B" w14:textId="77777777" w:rsidR="00384A29" w:rsidRDefault="00384A2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763A3" w14:textId="77777777" w:rsidR="00384A29" w:rsidRDefault="00384A2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61765" w14:textId="77777777" w:rsidR="00384A29" w:rsidRDefault="00384A2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C337D" w14:textId="77777777" w:rsidR="00384A29" w:rsidRDefault="00384A2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:rsidR="00384A29" w14:paraId="0F8B25B4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55F98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13E22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97831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2026-04-02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12:32:15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15:04:59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4C17A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Dasar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185A" w14:textId="56A55FB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84A29" w14:paraId="34D3C56F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2365E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C9507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E286D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2026-04-09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13:09:27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14:47:14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1B33E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Populasi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Sampel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61C9A" w14:textId="1275F66A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</w:p>
        </w:tc>
      </w:tr>
      <w:tr w:rsidR="00384A29" w14:paraId="2A2B5F95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A0479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A64EF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EE989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2026-04-16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12:33:00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14:45:28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1F5E7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Teknik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Pengumpulan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35D2E" w14:textId="50F7A75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</w:p>
        </w:tc>
      </w:tr>
      <w:tr w:rsidR="00384A29" w14:paraId="7B47A673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E9C96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A0EF2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C1556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2026-04-23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12:32:22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14:54:04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B394B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Teknik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1BCCC" w14:textId="4E41EE15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</w:p>
        </w:tc>
      </w:tr>
      <w:tr w:rsidR="00384A29" w14:paraId="36657A95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97EAB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D2761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CBC75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2026-04-30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12:32:29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14:46:34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6B708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Uji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Validitas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8A8A4" w14:textId="4255717B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 w:rsidRPr="00BD54E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84A29" w14:paraId="74DC753C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C7720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2EE06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24F7E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2026-05-07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12:35:22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14:54:31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08384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Laporan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F24AA0" w14:textId="0FB160E3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D54EA"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 w:rsidRPr="00BD54E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84A29" w14:paraId="1E3A36C3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A7FD3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69367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407-E2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1906B" w14:textId="447D9BCF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08:10:34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</w:rPr>
              <w:t>– 09:57:35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DFC9D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Ide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00DF2A" w14:textId="67F722B1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 w:rsidRPr="00931CBB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84A29" w14:paraId="7AA6C395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6375D" w14:textId="6AAA16CC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6B2A5" w14:textId="77020E9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01ED5" w14:textId="32B432D7" w:rsidR="00384A29" w:rsidRDefault="00384A29" w:rsidP="00A8638C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</w:t>
            </w:r>
            <w:r>
              <w:rPr>
                <w:rStyle w:val="badge1"/>
                <w:rFonts w:ascii="Calibri" w:eastAsia="Times New Roman" w:hAnsi="Calibri" w:cs="Calibri"/>
              </w:rPr>
              <w:t>11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</w:t>
            </w:r>
            <w:r>
              <w:rPr>
                <w:rStyle w:val="badge1"/>
                <w:rFonts w:ascii="Calibri" w:eastAsia="Times New Roman" w:hAnsi="Calibri" w:cs="Calibri"/>
              </w:rPr>
              <w:t>4</w:t>
            </w:r>
            <w:r>
              <w:rPr>
                <w:rStyle w:val="badge1"/>
                <w:rFonts w:ascii="Calibri" w:eastAsia="Times New Roman" w:hAnsi="Calibri" w:cs="Calibri"/>
              </w:rPr>
              <w:t>:</w:t>
            </w:r>
            <w:r>
              <w:rPr>
                <w:rStyle w:val="badge1"/>
                <w:rFonts w:ascii="Calibri" w:eastAsia="Times New Roman" w:hAnsi="Calibri" w:cs="Calibri"/>
              </w:rPr>
              <w:t>2</w:t>
            </w:r>
            <w:r>
              <w:rPr>
                <w:rStyle w:val="badge1"/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14:4</w:t>
            </w:r>
            <w:r>
              <w:rPr>
                <w:rStyle w:val="badge1"/>
                <w:rFonts w:ascii="Calibri" w:eastAsia="Times New Roman" w:hAnsi="Calibri" w:cs="Calibri"/>
              </w:rPr>
              <w:t>8</w:t>
            </w:r>
            <w:r>
              <w:rPr>
                <w:rStyle w:val="badge1"/>
                <w:rFonts w:ascii="Calibri" w:eastAsia="Times New Roman" w:hAnsi="Calibri" w:cs="Calibri"/>
              </w:rPr>
              <w:t>:</w:t>
            </w:r>
            <w:r>
              <w:rPr>
                <w:rStyle w:val="badge1"/>
                <w:rFonts w:ascii="Calibri" w:eastAsia="Times New Roman" w:hAnsi="Calibri" w:cs="Calibri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BC8BE" w14:textId="43F73903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0E20F" w14:textId="07B12D54" w:rsidR="00384A29" w:rsidRPr="00931CBB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</w:tr>
      <w:tr w:rsidR="00384A29" w14:paraId="08BAB2ED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386DF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9DD0C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1EC80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2026-06-04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14:46:03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ACDDA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81EDB" w14:textId="48DCCE09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 w:rsidRPr="00931CBB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84A29" w14:paraId="340C23D7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EDC7A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D1EDF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60FE1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2026-06-11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12:53:09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14:51:54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BED6C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503B67" w14:textId="77813A5B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31CBB"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 w:rsidRPr="00931CBB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84A29" w14:paraId="15A1A810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7B982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4983B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0C768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2026-06-18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12:51:02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14:51:00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EAE8E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B6C41" w14:textId="53AFE38C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 w:rsidRPr="00743DB8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84A29" w14:paraId="5220A06E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93118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D6A44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298FC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2026-06-25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12:37:31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14:46:12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3ACB3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F52EDC" w14:textId="6C291AB3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 w:rsidRPr="00743DB8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84A29" w14:paraId="2FD0FF2F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78828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F4B76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EBB0B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2026-07-02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12:38:14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14:48:22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A7247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8F1376" w14:textId="0BF7DE8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 w:rsidRPr="00743DB8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84A29" w14:paraId="5ADE8199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A7840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428B5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A9288" w14:textId="02F4F85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2026-07-06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12:54:55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badge1"/>
              </w:rPr>
              <w:t xml:space="preserve">-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14:4</w:t>
            </w:r>
            <w:r>
              <w:rPr>
                <w:rStyle w:val="badge1"/>
                <w:rFonts w:ascii="Calibri" w:eastAsia="Times New Roman" w:hAnsi="Calibri" w:cs="Calibri"/>
              </w:rPr>
              <w:t>9</w:t>
            </w:r>
            <w:r>
              <w:rPr>
                <w:rStyle w:val="badge1"/>
                <w:rFonts w:ascii="Calibri" w:eastAsia="Times New Roman" w:hAnsi="Calibri" w:cs="Calibri"/>
              </w:rPr>
              <w:t>:</w:t>
            </w:r>
            <w:r>
              <w:rPr>
                <w:rStyle w:val="badge1"/>
                <w:rFonts w:ascii="Calibri" w:eastAsia="Times New Roman" w:hAnsi="Calibri" w:cs="Calibri"/>
              </w:rPr>
              <w:t>1</w:t>
            </w:r>
            <w:r>
              <w:rPr>
                <w:rStyle w:val="badge1"/>
                <w:rFonts w:ascii="Calibri" w:eastAsia="Times New Roman" w:hAnsi="Calibri" w:cs="Calibri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418BD" w14:textId="77777777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5E061" w14:textId="5F590AB6" w:rsidR="00384A29" w:rsidRDefault="00384A29" w:rsidP="00A8638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43DB8"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 w:rsidRPr="00743DB8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84A29" w14:paraId="0C975019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EC039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104EE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6D71C" w14:textId="5A3A15B6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2026-07-09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12:43:22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14:49:</w:t>
            </w:r>
            <w:r>
              <w:rPr>
                <w:rStyle w:val="badge1"/>
                <w:rFonts w:ascii="Calibri" w:eastAsia="Times New Roman" w:hAnsi="Calibri" w:cs="Calibri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70CEF" w14:textId="77777777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81CC4" w14:textId="7FF6BFA6" w:rsidR="00384A29" w:rsidRDefault="00384A2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</w:p>
        </w:tc>
      </w:tr>
      <w:tr w:rsidR="00384A29" w14:paraId="2D3F0201" w14:textId="77777777" w:rsidTr="00384A29">
        <w:trPr>
          <w:divId w:val="18238860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9914D" w14:textId="28A7DC0C" w:rsidR="00384A29" w:rsidRDefault="00384A29" w:rsidP="00AB761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7F1F0" w14:textId="46F669D8" w:rsidR="00384A29" w:rsidRDefault="00384A29" w:rsidP="00AB761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98284" w14:textId="7BCA16B9" w:rsidR="00384A29" w:rsidRDefault="00384A29" w:rsidP="00AB7618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</w:t>
            </w:r>
            <w:r>
              <w:rPr>
                <w:rStyle w:val="badge1"/>
                <w:rFonts w:ascii="Calibri" w:eastAsia="Times New Roman" w:hAnsi="Calibri" w:cs="Calibri"/>
              </w:rPr>
              <w:t>16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12:43:22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  <w:r>
              <w:rPr>
                <w:rStyle w:val="badge1"/>
                <w:rFonts w:ascii="Calibri" w:eastAsia="Times New Roman" w:hAnsi="Calibri" w:cs="Calibri"/>
              </w:rPr>
              <w:t>14:4</w:t>
            </w:r>
            <w:r>
              <w:rPr>
                <w:rStyle w:val="badge1"/>
                <w:rFonts w:ascii="Calibri" w:eastAsia="Times New Roman" w:hAnsi="Calibri" w:cs="Calibri"/>
              </w:rPr>
              <w:t>7</w:t>
            </w:r>
            <w:r>
              <w:rPr>
                <w:rStyle w:val="badge1"/>
                <w:rFonts w:ascii="Calibri" w:eastAsia="Times New Roman" w:hAnsi="Calibri" w:cs="Calibri"/>
              </w:rPr>
              <w:t>:</w:t>
            </w:r>
            <w:r>
              <w:rPr>
                <w:rStyle w:val="badge1"/>
                <w:rFonts w:ascii="Calibri" w:eastAsia="Times New Roman" w:hAnsi="Calibri" w:cs="Calibri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0E53B" w14:textId="68142F2D" w:rsidR="00384A29" w:rsidRDefault="00384A29" w:rsidP="00AB7618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6FC32" w14:textId="38B45791" w:rsidR="00384A29" w:rsidRDefault="00384A29" w:rsidP="00AB7618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</w:tr>
    </w:tbl>
    <w:p w14:paraId="5C357E4E" w14:textId="77777777" w:rsidR="00000000" w:rsidRDefault="00000000">
      <w:pPr>
        <w:pStyle w:val="Heading5"/>
        <w:divId w:val="1130828172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Kehadiran</w:t>
      </w:r>
    </w:p>
    <w:tbl>
      <w:tblPr>
        <w:tblW w:w="5113" w:type="pct"/>
        <w:tblLook w:val="04A0" w:firstRow="1" w:lastRow="0" w:firstColumn="1" w:lastColumn="0" w:noHBand="0" w:noVBand="1"/>
      </w:tblPr>
      <w:tblGrid>
        <w:gridCol w:w="333"/>
        <w:gridCol w:w="880"/>
        <w:gridCol w:w="1511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78183D62" w14:textId="77777777" w:rsidTr="00E94212">
        <w:trPr>
          <w:divId w:val="117240614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B64E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BDC3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B4CE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2BCA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BF34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02BB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9747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64F3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A34E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CF4D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98AE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3E0D1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4A4A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D050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6315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F83A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9E46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CE5C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764A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D02F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E94212" w14:paraId="26478D63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7CF83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0B89F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7720B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HANUM PRASTI AMALIA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EF85F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B2F53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362B0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DC41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985F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64BF9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D5C1C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3710C" w14:textId="24FD5B06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488CA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0866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0C8CC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440D5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7F5A2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721EA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CF495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FEB84" w14:textId="22F836C1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B1CAA" w14:textId="65FEBE9C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 w:rsidR="00DF058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94212" w14:paraId="15A48303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7CA89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1ACC2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64240038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D50CB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AMIRAH NUR FAUZIYYAH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125B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05FCD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82D83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6E61D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6B331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0B4F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FAB7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2D9CB" w14:textId="709A3EAF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9EC20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48E59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5B69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A728F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99829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F5049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7CFDF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E5F33" w14:textId="25D33912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7026A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</w:tr>
      <w:tr w:rsidR="00E94212" w14:paraId="37999DA6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2D025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8154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5059C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INDAH NURJANNAH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4E9B8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70C9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AC10B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C81B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9153B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06AC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D0ED0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E1616" w14:textId="51E4338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1F94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4BD82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6FE38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3639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06902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91A5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44051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42C8E" w14:textId="69285B66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E2837" w14:textId="41990E7A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 w:rsidR="00DF058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94212" w14:paraId="445049D5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1B0B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513ED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64240061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A54D3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RAAFID AKRAM ZAINAL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4E172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98E21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E7F4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580DC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D6F5C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5E46D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918CB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8EC81" w14:textId="32B316A1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5D2A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F1693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1F14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2E00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94A35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088AD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8423D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225DC" w14:textId="676DD505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31A99" w14:textId="07074D89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 w:rsidR="00DF058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94212" w14:paraId="708706E5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D39BC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CB47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42AE5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ANNISA PUSPA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E8229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4392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29532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25FD3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3187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F5065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C1C7D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DD388" w14:textId="600393C9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8E65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A7572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87352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D19FC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AA280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8ED0D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B02EF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C644A" w14:textId="2AEDA955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04013" w14:textId="413CDE06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 w:rsidR="00DF058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94212" w14:paraId="7D6CE8CE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071E9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EAEB9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18FB9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SALSA FATMA DEWI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3A5F8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2EBF0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25604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AACCB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3E3AD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24E78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93DB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17372" w14:textId="12D1B45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6875A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33E3F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7B35B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873F0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49BC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8CFC0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6C3E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655E0" w14:textId="00531C50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94DDD" w14:textId="43A7263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 w:rsidR="00DF058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94212" w14:paraId="07111615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C18A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A9535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B0A9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ZULFIKAR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11E8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5BCF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EEE60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BBDE1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034E1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99B44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65F63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63115" w14:textId="6DE55A30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5BD7B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30322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BF4F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15163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C42DF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E1ACF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76112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3E2B5" w14:textId="315B525E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CF433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94212" w14:paraId="28C53BC1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8D708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E189C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2F62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SEKAR AISYAH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B36EC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6F172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989F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EA39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7CAE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FC5FB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ADB4A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B8D10" w14:textId="40FAF3FA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F56DD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40AAB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A064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0C36A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5949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36CC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1FAF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5D7A8" w14:textId="4CE72856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F20AD" w14:textId="7017D72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 w:rsidR="00DF058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94212" w14:paraId="6FBE431B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229B7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719B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238DA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ANDINI NAILA 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BE5F4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1848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6F6E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BDCE9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695F6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3C480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63CF0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CA63E" w14:textId="0E2FA3E0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2774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7E2EC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94DAE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5CCCC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E9DFA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F6100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92D78" w14:textId="77777777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220B8" w14:textId="2838DFE5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E21AB" w14:textId="3F0C7C93" w:rsidR="00E94212" w:rsidRDefault="00E94212" w:rsidP="00E942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 w:rsidR="00DF058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C12A1E" w14:paraId="73C9F879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1668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755D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4B1E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SOFYAN ARIE ARDHIANSYAH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9EFD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2EDF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EDA1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09BC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45CA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38A8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6FDE5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6F648" w14:textId="09551A13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31BE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2F8A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95F2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34DA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5EEC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5571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A627F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17FDF" w14:textId="20151D16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370C4" w14:textId="5EC25F5B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C12A1E" w14:paraId="1D0FF1D5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E420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7DAF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8EA9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DAMAR ADHITHIA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C4BB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09EE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D5A2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7D67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B86B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B30F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2F09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5924C" w14:textId="4BC929B4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A509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288A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203D5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9B195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E8B9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E710E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4055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CEF75" w14:textId="3E03C461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B3F15" w14:textId="29EA6CBF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C12A1E" w14:paraId="7D2582BC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D2CC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AC0A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EA18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WILDAN IHSAN RAYA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6F16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731C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DEF85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A92B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A4DD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829A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21C7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B01A8" w14:textId="7EC4ADB4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B70C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19D7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BF2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F49D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0443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6225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113BE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F1E37" w14:textId="3B91129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6F4AE" w14:textId="2C8EAA48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C12A1E" w14:paraId="47FC1704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56A1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4080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541FF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VIRDA NUR HALIZA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1AFB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F2F1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F3C6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C551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8425F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6FE2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09DC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2521B" w14:textId="360BEB3E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4BC1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06F8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2AE1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C5B8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F267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3DC3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488F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75B27" w14:textId="07F636BD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09E77" w14:textId="1A80B950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C12A1E" w14:paraId="218D0BE0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BE1D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4232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5DA3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ANGGRAENI DWINDA NUR UTAMI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19FF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37A3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53B05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605E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C8B7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012D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F0F6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DD734" w14:textId="4C9A757B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5AD0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A9AEF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6BD0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EBF9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7C11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87285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E0AE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4BDF9" w14:textId="5DFABC2E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8B7B8" w14:textId="7BD43152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C12A1E" w14:paraId="7C0A08FB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D57EF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3313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39FB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ADINDA NUR AZZAHRA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3D53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6E09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1E8D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DD1E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9557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FAC7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71D1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4552D" w14:textId="15CEC016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453F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5586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C8FE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964C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B707F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781F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0D12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5378F" w14:textId="0E8122FA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15A17" w14:textId="21A74690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C12A1E" w14:paraId="3809CCE3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7833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19C8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F1F8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RIZKI SITUMEANG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8EC7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3443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D401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1404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A951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5816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1EB5E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F294D" w14:textId="5480DD62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032A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34B8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4D88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46BA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26B4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AC15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7D6B5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4CF20" w14:textId="090D86A0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AAB47" w14:textId="33382C0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</w:tr>
      <w:tr w:rsidR="00C12A1E" w14:paraId="07F3D8F2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5F14F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7638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2076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GERRY DIAN PERMANA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2368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2E9E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33AD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5761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F3ED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AC80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95D9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72013" w14:textId="6AA982B2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64CA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83F2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C48E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5E8E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428E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2EB7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0B04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7E239" w14:textId="3E44C36A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E684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C12A1E" w14:paraId="29B17B3E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6824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0806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B12D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ADE ILHAM FAUZI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E7BA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A7C5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0610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64FEF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5654F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C473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5CA3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AD49B" w14:textId="6DE03F41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AFC2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72BD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9DD9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7388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FABDE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138E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15DF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EE1B0" w14:textId="38CF4A5E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4FAAC" w14:textId="02DFBB68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C12A1E" w14:paraId="5185E0B9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1BC7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6D00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7975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AFRIZA RAHADIAN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6265E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AD9D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4B47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C60D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C24F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32A8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2DD6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55F69" w14:textId="22EC9379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A1D8E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CA55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F721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7B4E5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369F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4179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A024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63264" w14:textId="4AB0ECEC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7DC93" w14:textId="1B78E751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C12A1E" w14:paraId="1B0B40C6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AF39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F041F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E228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ZENOBIA YUSUF ILLAHI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F8C4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4731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F9B75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BC58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48BD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6078E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CB8D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CCDCE" w14:textId="4A26E0A4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0114E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4C36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895F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D046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E088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A1695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12F6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4D4D1" w14:textId="7BF5F490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53191" w14:textId="524EB71F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C12A1E" w14:paraId="013C746A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0AF25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BCF4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C5A9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ZAHQIPERASETIYO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B633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9F61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2CAA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4B9D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A32C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B466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7A64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367C8" w14:textId="14CE90C2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14A0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10D3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4AC6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6D8D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884E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F1D2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E6AF5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A3AA1" w14:textId="0A9EC30F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81578" w14:textId="50147EC5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C12A1E" w14:paraId="2656A625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AB57E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151F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2D9C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RAHMADHANI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A2D8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1FD7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4D0F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233D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B358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0D93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967F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68B68" w14:textId="73A21D3B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EE75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E47F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C2B5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6B90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57CB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E484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7B6C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C4BE8" w14:textId="33A95DEE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8EC1B" w14:textId="48FC7E54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C12A1E" w14:paraId="4072D33D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0A73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BD7A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CE003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DZILFA AULIA SYAEFUDIN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A8B5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1321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ABADF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FF13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60D5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AC98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3053C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CA590" w14:textId="4C5702E5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86C30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B566A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EE65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77C8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160F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1013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7E0D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94D62" w14:textId="2C243273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A61B2" w14:textId="74E67F96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C12A1E" w14:paraId="22868B80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EA26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8273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49FB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SALWA SASKIYA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F7D82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EA8C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E089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BDC46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E405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764C8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22D51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13C0A" w14:textId="2831C080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92DA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8C1FF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7302D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FEE57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737BB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1B649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AE594" w14:textId="77777777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64E68" w14:textId="16B4398E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ADE80" w14:textId="7167C176" w:rsidR="00C12A1E" w:rsidRDefault="00C12A1E" w:rsidP="00C12A1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1B2CA970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26D6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C530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9ED0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NAJWA FAWZIYYAH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6722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5B80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2CDE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2B29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A659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7E25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2FBF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852C0" w14:textId="117DB089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B4F7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364A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9939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FECC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BA83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0637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4121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6B1A0" w14:textId="5739F42E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94D06" w14:textId="2B4F210E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650FE058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CE16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F798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6968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NABILLA AIDIL FITRY SOEPADMO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9620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28E1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2099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765D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9A29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0813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A9B9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08E15" w14:textId="3A36B0D2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7906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A771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65F8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B992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F689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BAF7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7169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B4939" w14:textId="33E3ED5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4CE6B" w14:textId="2E9E7B99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480035" w14:paraId="01EDDFC1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E8B6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5C1F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DC26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MAULANA ANDI WAWO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85F7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3DF0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F03B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ED2A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459E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B1D0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5BBB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FF0A4" w14:textId="714953E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F992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30AE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6913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CEB0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055E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CAF9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9664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4DE7A" w14:textId="20DDC1D5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7A266" w14:textId="3CF8EA2C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</w:tr>
      <w:tr w:rsidR="00480035" w14:paraId="481F136D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D982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3BE8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048A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DINI SAPUTRI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F4CA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CD91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2390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389C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A74C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E16E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1B9B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E8FDA" w14:textId="0B976B73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1670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A404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18BC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B7DB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3F45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23D8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EF7D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631B1" w14:textId="1FC982B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D3D8D" w14:textId="0C9C09B1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480035" w14:paraId="1CACB664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9283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7D9B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7E2F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MAHESA RACHMANDA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B4BB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47C7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83BB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7F52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4EE4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5DF1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CC2F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01B07" w14:textId="1D0ADF8A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9B63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FE0D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1DD9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FD43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CDEF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301F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F8F8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2720F" w14:textId="262556F4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E6384" w14:textId="1C6CD9EE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132AD1E9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DE25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0C61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B8FA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FITRIAH KUBANGUN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3082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DB8F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E611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F2BA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BB63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AF79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8FC8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C8204" w14:textId="246871B6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4850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14D5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1DC7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3F92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B30D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DFE8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B3B8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71E0E" w14:textId="7C2DAFED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8D687" w14:textId="421306A1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217CE4DE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39B7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99B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9D76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SALMA FAUZIYAH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8776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9C27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57E4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B6FF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2693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A1B0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A8A3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466AD" w14:textId="6996952C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3AB6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35CD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E914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9435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8361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F1A7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8386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89F17" w14:textId="7992CB91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BD667" w14:textId="5C71DFA2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506ED6CC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4DC0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1DE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C22D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REVAN FEBRIANSYAH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0A34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50EE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A40B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0685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ED71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EB49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3153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2C62F" w14:textId="13CE085A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9F12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6788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9E44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825F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5D70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67D3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E426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655B0" w14:textId="66D64680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22CD5" w14:textId="03D37EF1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480035" w14:paraId="1E469027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32DC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FBA5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CFC1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DIAS ILYASA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FDFB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53AE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1933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8D8D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40E6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9F5F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CD49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3E3D2" w14:textId="77B67DE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7AFA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A74A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931F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E6C4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DC02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2885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647F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33242" w14:textId="659D6250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BE6EB" w14:textId="5FFB0F33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80035" w14:paraId="6C958A6A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4E64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3484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78EE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SETYORINI RAHAYU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1EA9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2854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F61B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36A9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BF70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14DF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7F46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93718" w14:textId="07A82A7E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3556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1424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7F45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6361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664A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F3E8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E397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FC9E6" w14:textId="3CD0A97A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14874" w14:textId="64E26444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2DC26CAB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C038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F8DE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4DF6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RATNA FITRIA LUTFIANTI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AE9C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83BA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5823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2085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6FBE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B726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112A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4F805" w14:textId="27A40DCF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B949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FFDE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B945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724F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1597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2065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9346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C519A" w14:textId="75D77AC8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32FEE" w14:textId="54EF7C64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5837B213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FA03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2D58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714B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WILLIAM STEVEN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31E9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9DD8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446E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0007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F20E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D72C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89BE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29AF4" w14:textId="6B4F0285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F63E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83F8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AEB9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E261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795B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7A68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D994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F51FA" w14:textId="7B7BD002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8BB56" w14:textId="17DBE50E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72979F12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768F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2419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C104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EXA ANDINA RIFDAH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A6C4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9E2B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BACC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EF78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B9FB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BBC0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90C0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EED7D" w14:textId="6C8EEC6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9ADC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D5FB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D21C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5C1A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244B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3B4D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C8B9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32B1F" w14:textId="747B0F22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9F7E3" w14:textId="13008948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316243EB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E6D0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A5AC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9299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ARIEL DUTA WIJAYA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E0AA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C9A3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5042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C18C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FDD1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0AD4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4E11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C6788" w14:textId="00CDEB71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C922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0333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9BCA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6BC7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9EA3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C166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44B0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E3A41" w14:textId="2038B56F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DC81A" w14:textId="763F38DB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658076C4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46A3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C64C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3E09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ANITA CHAIRANI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CE6A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8E1D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DD5C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FA5E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CBB5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B5DA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3DAB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A16D6" w14:textId="585F86BE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AFBB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776F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BD99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84DD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F7AB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476B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AD39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55ABE" w14:textId="09A8EDD2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71F17" w14:textId="1542BED5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782B2FE3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92D0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00CC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6F57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MANDA EKA PUSPITA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4123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C0AD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9D1B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F6F5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F1AD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6B4A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E3EC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AD0F4" w14:textId="5038F663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EDBC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1876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36F4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0C4D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D5CD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F053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8AEE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BBC05" w14:textId="7A949278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90AAB" w14:textId="4DFE387D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6BBE10E9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91BA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625F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A4D5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NURDIN RAMADHAN RAMBE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5E4B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304D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E4C5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41BB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93C5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B9F4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B4FC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124A4" w14:textId="24072F75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7982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3B05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17DC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2482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5ECD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C89D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1CA5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B2F8A" w14:textId="67A41CF2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B77C1" w14:textId="5B9250AE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</w:tr>
      <w:tr w:rsidR="00480035" w14:paraId="5136D046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BA6C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98B3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F7B8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RAIHANSYAH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1BD5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94BE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2D29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5985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1FEE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C875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1AB0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B7793" w14:textId="1F9F074C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70D4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4621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2C56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C904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70D8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E5D1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70B8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3479D" w14:textId="358A039E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F23A1" w14:textId="59859693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80035" w14:paraId="5FAECE77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0DFC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5A0A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1B5F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SAFA AZZAHRA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F53A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9C02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C993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F9E8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1E4C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1AB0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B59D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1E0AC" w14:textId="002CFF06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50B5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0CEF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0A2B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EF6C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F431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E4FD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95CD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C9D5E" w14:textId="0E8AF53D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E0E7D" w14:textId="7B521674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480035" w14:paraId="25CE038E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38B3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08A9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23D0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RAHINA PINASTHIKA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C959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32CA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4CD0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933A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0099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C402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67D7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777BA" w14:textId="1007CED9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8D10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86ED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1BBE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329F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D014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5FA5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2ED9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1CD51" w14:textId="7FE7F521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E61E2" w14:textId="504117A1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1F92DD26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B1A0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173C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363D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A4B6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BAAD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721E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C5C2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9329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5C70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250E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5BE0C" w14:textId="3AE78B90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8CB5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EBC7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15A4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22ED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BB30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064A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2CC6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7CAC2" w14:textId="123D93DC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A3152" w14:textId="2D86B70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6EFD9F61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AC3C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5CCB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B420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SUKMAWATI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0CD3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D026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12FC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3F99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B8E3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CBFA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26A4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3E721" w14:textId="79034675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6C5D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F9AE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6375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5805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92F8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0D7B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0252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E2050" w14:textId="372B4DC6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A5A0E" w14:textId="3935E06B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79A2C1ED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8335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6680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26D3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BELLA CHALIFAH ALDIANSYAH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50DE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2595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A27F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BDB8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2087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A794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C0C7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6D905" w14:textId="25A98FC3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0599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A390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B3B9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97BC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E410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2A60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8429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08CC6" w14:textId="0159299A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57EEA" w14:textId="6769156E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65ADF6D8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6A91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1CB4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FEFE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LAURA AMINATUL JANAH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368F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E320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22B2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D831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B6ED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8D5C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DDD5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0B58A" w14:textId="26463E9F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1105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C2BE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CF80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4572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10E0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3CA4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303C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556F7" w14:textId="3EF827E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621DE" w14:textId="422314BF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5183E76E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3BB5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6267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F39E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SYIFA AWALIA PERMANA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CA74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B667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73BF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5923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6DCA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C1E5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45BA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DC98D" w14:textId="13147800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9E79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541C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9273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149C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771D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7213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137C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5CB8D" w14:textId="425B24B0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E962B" w14:textId="5FB33404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480035" w14:paraId="0FE12BE9" w14:textId="77777777" w:rsidTr="00E94212">
        <w:trPr>
          <w:divId w:val="1172406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251E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C2CA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A15E8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MOH. FAJAR SETIAWAN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715D7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D813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2157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E0F7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4C3B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432C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C095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E397F" w14:textId="7387BB81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0AB82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0630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4FF34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F560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4A9E9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6EED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490F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AD94F" w14:textId="0A039CF8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F634B" w14:textId="301B30C2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480035" w14:paraId="2CE8A20C" w14:textId="77777777" w:rsidTr="00E94212">
        <w:trPr>
          <w:divId w:val="117240614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E403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17AA1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A62B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A7D8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E2C23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005D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DF69B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A73CC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92AA1" w14:textId="335D990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5544F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00ACD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B4BD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94A20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D915A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E20D5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E5E06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9F36D" w14:textId="71C30B91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CA87E" w14:textId="77777777" w:rsidR="00480035" w:rsidRDefault="00480035" w:rsidP="0048003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78EABD20" w14:textId="77777777" w:rsidR="00000000" w:rsidRDefault="00000000">
      <w:pPr>
        <w:pStyle w:val="Heading5"/>
        <w:divId w:val="1879781127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373"/>
        <w:gridCol w:w="983"/>
        <w:gridCol w:w="3324"/>
        <w:gridCol w:w="1022"/>
        <w:gridCol w:w="758"/>
        <w:gridCol w:w="566"/>
        <w:gridCol w:w="593"/>
        <w:gridCol w:w="1391"/>
      </w:tblGrid>
      <w:tr w:rsidR="00000000" w14:paraId="2075C617" w14:textId="77777777">
        <w:trPr>
          <w:divId w:val="170544396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65AE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A278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A8D0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1277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43661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716F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8884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FD18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 w14:paraId="21EA0CA7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D33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FCC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7D3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HANUM PRASTI AMALIA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E6D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51B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BDC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60A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650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BD0C035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423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7C3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64240038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0B5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AMIRAH NUR FAUZIYYAH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5F6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D94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B16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3AD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1D6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28083C5E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AA2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7C1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868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INDAH NURJANNAH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CDC3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950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6BC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690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97E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3268B8A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099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E66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64240061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EA9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RAAFID AKRAM ZAINAL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572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D95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D91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AAC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7F3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A711B58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3EC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5B4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522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ANNISA PUSPA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61A7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23E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38D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44E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1EB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48E4ADF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2F7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ABA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10C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SALSA FATMA DEWI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945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E42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5B2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468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D6F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0DEAA3B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B19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042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54E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ZULFIKAR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00F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940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A38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951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769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375F1695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567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96A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509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SEKAR AISYAH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0EC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7060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ED5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692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735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CEDBF92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22CA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779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0E3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ANDINI NAILA 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8A9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28E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123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594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C65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6044BF7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B3D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1DC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C11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SOFYAN ARIE ARDHIANSYAH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8573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784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36A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346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FDB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A8C1C33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2F8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F7D2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1FC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DAMAR ADHITHIA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C68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D72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0B4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BBF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594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54F8D503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29B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164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2EB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WILDAN IHSAN RAYA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4A5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72A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D72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B03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3F2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153474E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0AD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D55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7D2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VIRDA NUR HALIZA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C91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D10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BC2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E44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14DD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3968C2E1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374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30A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86F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ANGGRAENI DWINDA NUR UTAMI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94F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D95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ADA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5BC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97B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B6C9AB2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901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B90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4FF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ADINDA NUR AZZAHRA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650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BA3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051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BC5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480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F21676D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781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E6F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66E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RIZKI SITUMEANG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C7F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5CF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DE3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F71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CA0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280C6F6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9B7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79A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BB0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GERRY DIAN PERMANA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038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948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143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1F3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EDB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39D7C3DC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DBB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A8DA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8D4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ADE ILHAM FAUZI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E99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C67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A99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6B8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DBE3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AA56917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1B4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19E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922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AFRIZA RAHADIAN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B6E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7F1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BC7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0B5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135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1610A15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D94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657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481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ZENOBIA YUSUF ILLAHI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477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593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2C5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E365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837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2E9A361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CA7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27F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47E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ZAHQIPERASETIYO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D14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3C3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C0B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0DA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18B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6BFB466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D92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BDFF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AB8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RAHMADHANI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8D1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BCD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32D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650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5BB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3B199CF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881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15A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117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DZILFA AULIA SYAEFUDIN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1F6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0A2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B26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238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C93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544C540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6765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791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DDD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SALWA SASKIYA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106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325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ADF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98E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7C1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2CC7C47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008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5D3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1AD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NAJWA FAWZIYYAH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99E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169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3F3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9B9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E09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14AEC1B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86E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A0C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E4E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NABILLA AIDIL FITRY SOEPADMO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3B2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DFD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441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AC1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7B3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F4211C1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0B8A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8A7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602A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MAULANA ANDI WAWO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042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4578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DBF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A20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C09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371458A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008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9E6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B46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DINI SAPUTRI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0DF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A1D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E93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A5B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B5B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E388F6A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5A0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6ED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B70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MAHESA RACHMANDA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9C4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5AA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B4F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257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744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5DE478B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2A0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355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F8D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FITRIAH KUBANGUN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347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985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4BF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EA8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811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3967A6D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B9A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B71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B4F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SALMA FAUZIYAH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DA3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622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D70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005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3E1B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23355B24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37E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1FC0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DF9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REVAN FEBRIANSYAH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2FB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6C1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7A1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AA6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70A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4AFC99E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647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82D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869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DIAS ILYASA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577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898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769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586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9CC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E58FD85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680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E5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5D2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SETYORINI RAHAYU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501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977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6DB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732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1D51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74ED3BA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29E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BDD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D86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RATNA FITRIA LUTFIANTI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EAE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92F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337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CEE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628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A83E020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D80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7F5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C28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WILLIAM STEVEN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387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3B1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797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D88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E39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A47A5C8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9DA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721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682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EXA ANDINA RIFDAH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279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D2D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097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4CF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00C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0B10059F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FC1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F53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41E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ARIEL DUTA WIJAYA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1B0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957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3B8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B8C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638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16C90C6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44B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423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9F6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ANITA CHAIRANI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8B6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BF2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C34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4A8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460A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1040290B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AFF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030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7DC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MANDA EKA PUSPITA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32A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6C3E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6E4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638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393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1214E0B4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353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694A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13B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NURDIN RAMADHAN RAMBE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895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D9A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A66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21E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ED4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07FFBEC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D1D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A353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89E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RAIHANSYAH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869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66C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B94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6F6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E09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53B2CBDD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066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A46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CAE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SAFA AZZAHRA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8A5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166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82D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B3D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E55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A753555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3B0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3A3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736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RAHINA PINASTHIKA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67E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6E4B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073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72D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00C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D624945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BB7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6F6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F8EE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ABB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410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274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0D7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4E6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6F49352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1A6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050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457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SUKMAWATI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8B0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2BE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9BA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0ED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A25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C0BDF0B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4AE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516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6FA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BELLA CHALIFAH ALDIANSYAH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279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265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D75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B2B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C1C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54089F9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868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F2A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A15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LAURA AMINATUL JANAH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F02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3EE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080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038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4DA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04116B1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9EC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B18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93C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SYIFA AWALIA PERMANA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23E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8B0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A6D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B73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D9D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79716E63" w14:textId="77777777">
        <w:trPr>
          <w:divId w:val="1705443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045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B27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34D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MOH. FAJAR SETIAWAN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2DEC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980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884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F86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112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0FA4B1F2" w14:textId="38235318" w:rsidR="00C04BB5" w:rsidRDefault="00C04BB5">
      <w:pPr>
        <w:divId w:val="1705443968"/>
        <w:rPr>
          <w:rFonts w:ascii="Calibri" w:eastAsia="Times New Roman" w:hAnsi="Calibri" w:cs="Calibri"/>
          <w:sz w:val="22"/>
          <w:szCs w:val="22"/>
        </w:rPr>
      </w:pPr>
    </w:p>
    <w:sectPr w:rsidR="00C04B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38C"/>
    <w:rsid w:val="00384A29"/>
    <w:rsid w:val="00480035"/>
    <w:rsid w:val="008A1DC3"/>
    <w:rsid w:val="00A8638C"/>
    <w:rsid w:val="00AB7618"/>
    <w:rsid w:val="00C04BB5"/>
    <w:rsid w:val="00C10EFD"/>
    <w:rsid w:val="00C12A1E"/>
    <w:rsid w:val="00DF058C"/>
    <w:rsid w:val="00E9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7EAEE"/>
  <w15:chartTrackingRefBased/>
  <w15:docId w15:val="{66A5EB30-CF0B-4AE9-B3E3-184CCBCF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0F4761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ajorEastAsia" w:hAnsiTheme="minorHAnsi" w:cstheme="majorBidi" w:hint="default"/>
      <w:color w:val="0F4761" w:themeColor="accent1" w:themeShade="BF"/>
      <w:sz w:val="24"/>
      <w:szCs w:val="24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uiPriority w:val="99"/>
    <w:semiHidden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74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3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8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22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2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40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83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4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1248</Words>
  <Characters>7118</Characters>
  <Application>Microsoft Office Word</Application>
  <DocSecurity>0</DocSecurity>
  <Lines>59</Lines>
  <Paragraphs>16</Paragraphs>
  <ScaleCrop>false</ScaleCrop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METODE PENELITIAN BISNIS</dc:title>
  <dc:subject/>
  <dc:creator>DIAH</dc:creator>
  <cp:keywords/>
  <dc:description/>
  <cp:lastModifiedBy>DIAH</cp:lastModifiedBy>
  <cp:revision>2</cp:revision>
  <dcterms:created xsi:type="dcterms:W3CDTF">2026-08-30T02:40:00Z</dcterms:created>
  <dcterms:modified xsi:type="dcterms:W3CDTF">2026-08-30T02:40:00Z</dcterms:modified>
</cp:coreProperties>
</file>