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275D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METODE PENELITIAN BISNIS - 602</w:t>
      </w:r>
    </w:p>
    <w:p w14:paraId="5451F23A" w14:textId="77777777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64.4A.11</w:t>
      </w:r>
    </w:p>
    <w:p w14:paraId="66C673EF" w14:textId="250AADE0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</w:t>
      </w:r>
      <w:r w:rsidR="004225A6">
        <w:rPr>
          <w:rFonts w:ascii="Calibri" w:hAnsi="Calibri" w:cs="Calibri"/>
          <w:sz w:val="22"/>
          <w:szCs w:val="22"/>
        </w:rPr>
        <w:t>201909322</w:t>
      </w:r>
      <w:r>
        <w:rPr>
          <w:rFonts w:ascii="Calibri" w:hAnsi="Calibri" w:cs="Calibri"/>
          <w:sz w:val="22"/>
          <w:szCs w:val="22"/>
        </w:rPr>
        <w:t>– DIAH PRADIATININGTYAS</w:t>
      </w:r>
    </w:p>
    <w:p w14:paraId="665A81FF" w14:textId="77777777" w:rsidR="00000000" w:rsidRDefault="00000000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35BE4990">
          <v:rect id="_x0000_i1025" style="width:451.3pt;height:1.2pt" o:hralign="center" o:hrstd="t" o:hr="t" fillcolor="#a0a0a0" stroked="f"/>
        </w:pict>
      </w:r>
    </w:p>
    <w:p w14:paraId="3939FC3D" w14:textId="77777777" w:rsidR="00000000" w:rsidRDefault="00000000">
      <w:pPr>
        <w:pStyle w:val="Heading5"/>
        <w:divId w:val="53288705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462" w:type="pct"/>
        <w:tblLook w:val="04A0" w:firstRow="1" w:lastRow="0" w:firstColumn="1" w:lastColumn="0" w:noHBand="0" w:noVBand="1"/>
      </w:tblPr>
      <w:tblGrid>
        <w:gridCol w:w="668"/>
        <w:gridCol w:w="729"/>
        <w:gridCol w:w="1238"/>
        <w:gridCol w:w="2703"/>
        <w:gridCol w:w="2703"/>
      </w:tblGrid>
      <w:tr w:rsidR="00F42316" w14:paraId="753DEFC4" w14:textId="77777777" w:rsidTr="00F42316">
        <w:trPr>
          <w:divId w:val="606037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E7985" w14:textId="77777777" w:rsidR="00F42316" w:rsidRDefault="00F4231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8901F" w14:textId="77777777" w:rsidR="00F42316" w:rsidRDefault="00F4231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DE6EE" w14:textId="77777777" w:rsidR="00F42316" w:rsidRDefault="00F4231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10C9C" w14:textId="77777777" w:rsidR="00F42316" w:rsidRDefault="00F4231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6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D6F78" w14:textId="77777777" w:rsidR="00F42316" w:rsidRDefault="00F4231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F42316" w14:paraId="7AAC23F2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42A63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AFF4A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0A63B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11:48:32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14:03:11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5F1F0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Dasar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F491E" w14:textId="055C8BBF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meeting 1: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dasar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61B0C030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C0109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09581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44A88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11:42:43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14:04:32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26FD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Sampel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07ABF" w14:textId="4A69DEF9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2: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perancangan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sample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3799497A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9E61A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D462A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A77B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11:42:13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14:06:31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AD494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Teknik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A02C4" w14:textId="5A9BE653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Sumber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pengumpulan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7A0536AD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4ACB5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257FF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6ACF9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11:43:10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6B667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Teknik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0877B" w14:textId="29DFDF43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pengolahan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2A93EA38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F8714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DEA66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6269E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2026-04-28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11:42:51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13:56:20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453E3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Uji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31928" w14:textId="0C84D06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 Teknik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38145269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D2BBB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3600D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B8A0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09:30-12:00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09:36:10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11:50:03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FAD29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Laporan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2F256" w14:textId="7AE4CCC8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Teknik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pedoman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penuliasan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64.4A.11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tanggal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09 Mei 2026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29AED2E3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A5E2F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C1B52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10882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11:48:16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13:55:49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03667" w14:textId="77777777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Ide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3B25B" w14:textId="3690FD8F" w:rsidR="00F42316" w:rsidRDefault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7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penyusunan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proposan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0085718C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AF279" w14:textId="1A61B172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4E20C" w14:textId="40F50671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0DB40" w14:textId="3660DE8A" w:rsidR="00F42316" w:rsidRDefault="00F42316" w:rsidP="00F4231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  <w:rFonts w:ascii="Calibri" w:eastAsia="Times New Roman" w:hAnsi="Calibri" w:cs="Calibri"/>
              </w:rPr>
              <w:t>:1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7E783" w14:textId="3A119F74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96E73" w14:textId="668D37B5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</w:tr>
      <w:tr w:rsidR="00F42316" w14:paraId="5D818843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D20BD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DB711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50129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14:16:49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A50A5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4A01D" w14:textId="735C15D0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(BAB 1)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68B91812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55492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A5248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38DEB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11:49:40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14:10:49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82A38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86282" w14:textId="4808B628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penyusunan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(BAB 2)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37D5875D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D643A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AB7F3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FA591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11:46:00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14:10:46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F7FAC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1B4B7" w14:textId="1140EF2E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(BAB 3)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278B3907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6DB12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F04AD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33119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09:10-11:40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09:15:44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11:31:19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F5429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C9F0F" w14:textId="0324789A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 dan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2B769BFA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77FCF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EFFDD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AAF0F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2026-06-23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11:47:16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14:09:03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A89E5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FFEB" w14:textId="29336AF6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(3, 4, 5)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3639C460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A96BF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5D775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77494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2026-06-30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11:43:17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02829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170ED" w14:textId="349B2FFE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274E774D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F7236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D6B90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46D5E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2026-07-07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4AB4F" w14:textId="77777777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Metode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Bisnis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CA86D" w14:textId="408CFED6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meeting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6, 7 dan 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F42316" w14:paraId="052F791F" w14:textId="77777777" w:rsidTr="00F42316">
        <w:trPr>
          <w:divId w:val="6060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6090D" w14:textId="671314FF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630F5" w14:textId="31F7486A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0FCCB" w14:textId="15C73596" w:rsidR="00F42316" w:rsidRDefault="00F42316" w:rsidP="00F42316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</w:rPr>
              <w:t>14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11:40-14:10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11:4</w:t>
            </w:r>
            <w:r>
              <w:rPr>
                <w:rStyle w:val="badge1"/>
                <w:rFonts w:ascii="Calibri" w:eastAsia="Times New Roman" w:hAnsi="Calibri" w:cs="Calibri"/>
              </w:rPr>
              <w:t>2</w:t>
            </w:r>
            <w:r>
              <w:rPr>
                <w:rStyle w:val="badge1"/>
                <w:rFonts w:ascii="Calibri" w:eastAsia="Times New Roman" w:hAnsi="Calibri" w:cs="Calibri"/>
              </w:rPr>
              <w:t>:</w:t>
            </w:r>
            <w:r>
              <w:rPr>
                <w:rStyle w:val="badge1"/>
                <w:rFonts w:ascii="Calibri" w:eastAsia="Times New Roman" w:hAnsi="Calibri" w:cs="Calibri"/>
              </w:rPr>
              <w:t>4</w:t>
            </w:r>
            <w:r>
              <w:rPr>
                <w:rStyle w:val="badge1"/>
                <w:rFonts w:ascii="Calibri" w:eastAsia="Times New Roman" w:hAnsi="Calibri" w:cs="Calibri"/>
              </w:rPr>
              <w:t>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</w:t>
            </w:r>
            <w:r>
              <w:rPr>
                <w:rStyle w:val="badge1"/>
                <w:rFonts w:ascii="Calibri" w:eastAsia="Times New Roman" w:hAnsi="Calibri" w:cs="Calibri"/>
              </w:rPr>
              <w:t>8</w:t>
            </w:r>
            <w:r>
              <w:rPr>
                <w:rStyle w:val="badge1"/>
                <w:rFonts w:ascii="Calibri" w:eastAsia="Times New Roman" w:hAnsi="Calibri" w:cs="Calibri"/>
              </w:rPr>
              <w:t>:5</w:t>
            </w:r>
            <w:r>
              <w:rPr>
                <w:rStyle w:val="badge1"/>
                <w:rFonts w:ascii="Calibri" w:eastAsia="Times New Roman" w:hAnsi="Calibri" w:cs="Calibri"/>
              </w:rPr>
              <w:t>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EF71F" w14:textId="2E64F380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B585F" w14:textId="1A31AF34" w:rsidR="00F42316" w:rsidRDefault="00F42316" w:rsidP="00F42316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</w:tr>
    </w:tbl>
    <w:p w14:paraId="05E1A840" w14:textId="77777777" w:rsidR="00000000" w:rsidRDefault="00000000">
      <w:pPr>
        <w:pStyle w:val="Heading5"/>
        <w:divId w:val="198708972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45" w:type="pct"/>
        <w:tblLook w:val="04A0" w:firstRow="1" w:lastRow="0" w:firstColumn="1" w:lastColumn="0" w:noHBand="0" w:noVBand="1"/>
      </w:tblPr>
      <w:tblGrid>
        <w:gridCol w:w="333"/>
        <w:gridCol w:w="880"/>
        <w:gridCol w:w="1389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614C7461" w14:textId="77777777" w:rsidTr="005033BF">
        <w:trPr>
          <w:divId w:val="13240675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05DA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6285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736F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3E6D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B826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74B8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9D2F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EFB6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0C9E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DC6E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8A0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FD68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DF4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06A8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39EA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B205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3E2F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6531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EE99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3CA81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5033BF" w14:paraId="7822DB74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98BF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AB38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6427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NADHILA 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0DC2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B510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FAF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A433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2560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BF0D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4145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D4771" w14:textId="79B436E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A7AD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84EB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FD76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79B5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ECA9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F046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E5C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478AF" w14:textId="2D86E05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6A69F" w14:textId="0689A3F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62CB4547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9EC1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357C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AEE9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RIZKI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F0DF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775A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A497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1F9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DBEF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452F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094E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D541B" w14:textId="7C15658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089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920B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9A83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7DAD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34A2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101D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0E4C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6A028" w14:textId="318AC7B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AF8E5" w14:textId="42F9AE3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65366F09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97B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17EE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D30D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NAURA AISYAHDIE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7D4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EBA9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998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268C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99A6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4C5D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6CF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BA306" w14:textId="560BA90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A06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0B2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D927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9E02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87BE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70B6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EA77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A9FA6" w14:textId="2065451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B77F9" w14:textId="64D471C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B4E4249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957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8F75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5508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 RIDIA KARIM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ED39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7F01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291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277E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DF7B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5D0F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DB24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C0F08" w14:textId="3AC9AA6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947D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6348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A4A6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53B1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D95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A849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BEA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5B070" w14:textId="7FFD091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E9E5E" w14:textId="1C5A8CCF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2DDF7052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19E9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E104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2C3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KARRINA KARTIKA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40B3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E9FD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6955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BA78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6FB7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94BF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3E6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A9C37" w14:textId="62E9C05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7B68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357D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201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AAD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FC2D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233F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1036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CF48B" w14:textId="60EC2DA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E35B7" w14:textId="15C2A1A3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3872A56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4BC8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240F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42D1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FAHRIZAL SUTANTO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3670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4926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1FE0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AD5E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D528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369F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61F8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420E3" w14:textId="3795F55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E69B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9CB9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38E2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27B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933A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F1FB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0F3C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588B1" w14:textId="1DE2836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9AEE3" w14:textId="61EE8B8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76567D5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FE00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38FD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216A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APRILIANI SUARI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AEB1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8B71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4544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1213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458D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1988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5847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82BD0" w14:textId="72038D8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5AF3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EC27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73CF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8C06D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E1CE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86EE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2DCB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97787" w14:textId="092CC6A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B27DF" w14:textId="737C99B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3879AA3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D493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4B0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0033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ANISA MARSHANDA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072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A3E4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4253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3F59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1501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A389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A594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F6011" w14:textId="17A2A74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5484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2154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F5E2B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81FC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7510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AC8DE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CA34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06B6D" w14:textId="67D2F99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61B07" w14:textId="462C506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033BF" w14:paraId="0B8B5619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4107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7A5D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27E2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7AF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38B4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3277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EDAA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5FB7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D38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DAE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D750A" w14:textId="1D0A6F81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FC6B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647C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C37E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912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B14D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BB42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A34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AA273" w14:textId="45F80FF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6C834" w14:textId="0F9D40F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A3EE140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2C3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08F0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FCC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BADRIAH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C194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3B11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D6B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3145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15C6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19CE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C1A9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4C4D5" w14:textId="0AF6B46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FFF2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BC0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03F3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599B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6C39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9739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4EAA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B17DA" w14:textId="4635BA0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F0AD2" w14:textId="08A0DEA8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408BFF6B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4083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D5B5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5D53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RARA NASTI ANJARNINGRUM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1C38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6C1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7D8B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301D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B330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1992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CCEC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4591E" w14:textId="251692FE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BA4A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92CF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F727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85FC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E656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5D92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26E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6556A" w14:textId="27F370D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7BA20" w14:textId="557C3DA2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3450324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282A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A9C7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D86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SYAID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89AD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95B1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8362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35E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89B0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FB9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498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8D5E2" w14:textId="40B51AE2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206B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926A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C8BA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6DF3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CF38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759A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682A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F2299" w14:textId="7103B7D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F30EF" w14:textId="5706E54E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B0D5C5C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26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E1CA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DF483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FAUZAN FADHILLAH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36B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F870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B4ED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D46C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1400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2DA9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8783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9D4DD" w14:textId="4FEDF44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8032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E5D2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803B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39B4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919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46F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615C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DA4B1" w14:textId="508C0518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405C0" w14:textId="5FDA492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2C69B5C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D057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6BFF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CF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JAMIL SYAFAHWI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6D5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3840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E0D4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0A18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29DF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34E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5EE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C9A97" w14:textId="04D662C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354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7845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DE02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D99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A3F2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63D2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49D3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F3818" w14:textId="3904BDFE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7BBA6" w14:textId="28D6FDC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033BF" w14:paraId="2688EE3D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2D9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E90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8E30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NURUL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9F54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49DE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AAEB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C74D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C6E2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B5BB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9304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DD642" w14:textId="69DC54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159E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1AD2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DB08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902D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E612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2ACE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EE9A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7D662" w14:textId="533169D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85887" w14:textId="2E6174D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033BF" w14:paraId="165B9F3D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860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1570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4E91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ALIFIA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EAB4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DF58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FEB2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CB4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16B5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F00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14F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37B74" w14:textId="7B139E76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3FAD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BD5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80BE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E153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150A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EDC0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B9A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40C66" w14:textId="47E09EB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C71EE" w14:textId="27FE931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32F00C4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8B0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9E4AD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AE9B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NAILA ZHI'EN FAJIRA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4B4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9794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DBF6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4B7D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EBD9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CA3D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5983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C4EAA" w14:textId="0233B13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B8C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8A9F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EA2C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8ACC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81B8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461A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3478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C6D59" w14:textId="26ED588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BBEAE" w14:textId="73234DD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B6C4572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D13B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AAD1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E8EF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INAYAH GIZQA MUMTAZAH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F644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7141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AB2F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063D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29B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07A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E80B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D6FE1" w14:textId="58D24C3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A04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6DBE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F05E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3739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5887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15B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0E9C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588BB" w14:textId="45CCB26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B3710" w14:textId="3775A6C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033BF" w14:paraId="2F71F030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D7B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0754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64240894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EF60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TIAS TRI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287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8883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E68A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234E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5228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AFC0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4321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3C054" w14:textId="222EF2F2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634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6BE6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2F7F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F9F5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F9F1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65B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778B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E5341" w14:textId="6146C8CE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CB17E" w14:textId="68B820C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E721102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82AD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160C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AEC9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RUTH EFRANDA PURBA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23F9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E06D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9BD3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D205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F051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25E5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A823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2DB9C" w14:textId="4F183F5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FE94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5418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EBD3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EC30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C8C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F5EF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BAA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649B4" w14:textId="521218D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64F03" w14:textId="6EB4D86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0E66C45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381A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183F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0594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ILHAM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E85C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F4D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588A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7FD9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7F64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0B23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2352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D3FED" w14:textId="6B59F4C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A5A7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E3CC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DC6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5B5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92D5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DC29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0B9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F94AC" w14:textId="4F4ACFA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744C7" w14:textId="1C415EF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033BF" w14:paraId="5238C6C8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4751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C23D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86D1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FRANSISKA WIDIYANTI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EC23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E43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C848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5458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80F2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A01D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66C0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C16B8" w14:textId="328553F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0958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5C3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3FCA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186C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BC1B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3E31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B15F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651D7" w14:textId="75A0A173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E65EB" w14:textId="09CF0E82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65D8DD68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EBB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8229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453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KHAYLA NUR ANNISA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1E84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95A4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9A8F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2FA2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33A0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6F20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06A5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D2782" w14:textId="7D673BD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1892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6AE3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5B3F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6EC7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AA7F4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2804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0967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9F9B3" w14:textId="03C5BD1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D1C06" w14:textId="3F0D652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D5018C1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2C6B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E51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BA82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EF4D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32AE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0C6B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33CC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AAC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9848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D334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4687B" w14:textId="732D52BF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91A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BA5E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745F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3C20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8B58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8F47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6DC0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318B6" w14:textId="625A29C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7CBBE" w14:textId="6650799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2784F863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911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3CA7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BCF5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ANISA SAIDATINA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D08D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976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13C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382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C6DF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4851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17DE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888AC" w14:textId="77DC04A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0025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6342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C45F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3ECB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E05B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E55C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ECA9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F5F12" w14:textId="49ED5E5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F0950" w14:textId="3AA056E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5642675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9BBE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9FE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3A62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NASSWAA HADIYALLAH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9AAD6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AB32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72F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3C0D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9DA2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4346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C6D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8D2578" w14:textId="466FFD55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37D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15B3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5245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03C3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36B5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ACE0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E334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179F0" w14:textId="452D889E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FDBE8" w14:textId="308190F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AEBBA67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23FB7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20CF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7732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INEZ BELVA RATULANGI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9BE3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41BE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F3C6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DA3F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9404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3F16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1082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2DD85" w14:textId="7CE4B93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8FBE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3A1E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8145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0EEC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5F3E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BD9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3A16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4AE16" w14:textId="4ABD7B2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75383" w14:textId="2D15FDC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2A35E971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AFE4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8A86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1585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DJULIAN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836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01F2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6D8C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829E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D7A3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7236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68E9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A3FEE" w14:textId="21768E6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362F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80E2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383A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F3C5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AD42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9FAB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425C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B3C2E" w14:textId="644FC548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0A3BA" w14:textId="48FE1AFF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41623F7F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969D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E5C7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ED2C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ZAHRA NURSYADIAH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996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053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0043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E5B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77D2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917E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812B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245ED" w14:textId="7894640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17A5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EAB3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AB6B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F851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250B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FA3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ED50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F6D4B" w14:textId="1C3DF09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0CAD6" w14:textId="5D872D9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B26984F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AB71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FB46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9417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MARLINA MONICA SIANIPAR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4ED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7B6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DDEF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F5F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DC8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0453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BDBB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8F709" w14:textId="635B354F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A024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5B70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CC718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BE8A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88F9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FCD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91A1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B284B" w14:textId="060B3A43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59EB7" w14:textId="167D0FD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B5E5F44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E19F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7F28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FE2E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MELANI SRI AYU SIANIPAR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1C60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63D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2EA6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6869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5682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892B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0DFA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FEDF9" w14:textId="0627110F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90BB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2AC3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694A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275A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797F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D25D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247E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E5B97" w14:textId="226707D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C7982" w14:textId="51809879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5102DE43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9BB6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7101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1530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HULUL SYAFIGHA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B9D2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962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52D1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238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97B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546B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6C1C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4783F" w14:textId="04D480F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5EA9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59DA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E51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6DE8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3944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CF2C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A03C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08499" w14:textId="0CA949C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BB31B" w14:textId="67D4C8A3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6D4AB55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586C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17E3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363F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ZALFA FAIRUZHA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FA53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32E8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D371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6D70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3FC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826C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5B00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F2522" w14:textId="1D2DA88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0578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9B4A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4146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F93E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AC32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CFFF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46FF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70F7E" w14:textId="4F9FA0D4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A55A7" w14:textId="597A541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18A40C16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D90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064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BD73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MOH.FAIZ IHSAN PASHA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B727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39FF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B06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C115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75A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9285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E72B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4BFB5" w14:textId="64CFA633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B771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5971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2E58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BB25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5DF6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8D29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449C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ECCBA" w14:textId="55DBB9C8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0E452" w14:textId="3D20B82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033BF" w14:paraId="515893E0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069D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9C37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B611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PUTRI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8EBE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DCA8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EF12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594C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9273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2C35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9D762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A1521" w14:textId="4BD4F870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9427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8BBC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7CF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3D90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A8A3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40B6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688E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F8E0B" w14:textId="0131F3E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8FA56" w14:textId="3778B4D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033BF" w14:paraId="2BEF3FA8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DE20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4DE5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37BF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ARSHANTI PUSPITA ANJANI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869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291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31B2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6A03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CEBB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AC85C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529D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314B1" w14:textId="2B533B48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DA03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9517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77EF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F058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2E0D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823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0CA4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BC693" w14:textId="43A305BA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DE0A1" w14:textId="21359CC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7AF7834E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9C83B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33BC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8170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DIAN KURNIAWATI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59E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B3A2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2C35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C738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A336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3CDD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B9003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088B3" w14:textId="6E542FC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90B0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9CB4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7A58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50986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B3457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3E59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ABE2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774D" w14:textId="3666A04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38C3B" w14:textId="72318F9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033BF" w14:paraId="088F8A5A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5394E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42374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0E2DF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JULIA ARTA AINY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C54A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8B47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FB710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E8A0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1DE45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8F20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9E52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84D74" w14:textId="40A8646D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02E88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61DF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8E259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06B11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832E2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4DB6D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2977A" w14:textId="77777777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9E39C" w14:textId="673D8FFB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ABAB" w14:textId="319C529C" w:rsidR="005033BF" w:rsidRDefault="005033BF" w:rsidP="005033BF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56130" w14:paraId="6532C44E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B604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89B5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C50D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BANGKIT PUTRI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71C9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0506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8615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A621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1B1B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CB85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9A8A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87CB7" w14:textId="678D2A5C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5551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E40A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4073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57EB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AA24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10E7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477F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B3A4B" w14:textId="5E5633FD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7F084" w14:textId="20985D7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56130" w14:paraId="321A7A9F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1D01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8971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F31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FANNIA ATIKA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EFAF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DBDA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0874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38F8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71AB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8E06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5CE4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71AC4" w14:textId="45213DC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A81A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DDE0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CA3D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73AE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AFBF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21DD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F570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BBCC1" w14:textId="47B65B5D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C51DF0" w14:textId="5015E46A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556130" w14:paraId="70C3EFB8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EF81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1158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491B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SYAIRA CECILLANOVA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7355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5D08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D8BE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E0ED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C1EB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3B07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6B35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A8A64" w14:textId="7CCA05D5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BCEE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C828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93BE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B0CB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3AA7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0475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E9F5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39D4E" w14:textId="3FC4FE4F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684DD" w14:textId="61DEF682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56130" w14:paraId="72BA738A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0531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106CE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EA1B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IDEL VITA CHANDRA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E2A7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FFA4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1A14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5FE8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389E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DD6C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5802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28600" w14:textId="7F803F1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B976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CF9E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AF8F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D04F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4B2F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2F79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11C5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A2B0D" w14:textId="20793D29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25096" w14:textId="34E644D2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</w:tr>
      <w:tr w:rsidR="00556130" w14:paraId="2F4DD41E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F684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10C7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9125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MELANI ASTRIANI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27CD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BEBB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FB53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8972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AF97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1760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A4AB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AD65" w14:textId="04BBA7AB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5BDC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E5D1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57D5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556F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6AAC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AAB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F314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35CB7" w14:textId="43D56D4F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8E174" w14:textId="50ADB04F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56130" w14:paraId="395BC8F4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F467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FD6B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E0CB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DEWI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BA71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5336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1FCC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AB8D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17DC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1F55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D9BC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D789B" w14:textId="037BBFD4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BA5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0470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1F20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F7EA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B247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2A18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A952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8B0FD" w14:textId="4544D94B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AC030" w14:textId="031AEDA8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56130" w14:paraId="33D6776C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9187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CC00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EF5B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RAFI MUZAKKI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4C03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F2FA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34D6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CD29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8B05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1FB9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E48C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A70C7" w14:textId="2A40E51B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5598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7BA8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C836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9A12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8C28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C12C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8622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A9609" w14:textId="26F63D3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ABAA1" w14:textId="3C483601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56130" w14:paraId="587EB84F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0484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1575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030A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DANIA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7F35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EA3E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1915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226C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573A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2E10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C094A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397D8" w14:textId="6203FEB8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516E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C892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6E3A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85DD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63CE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B64B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4023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6FA17" w14:textId="74EFB46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4F7AE" w14:textId="49ABF61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556130" w14:paraId="350B8D2C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19BC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2A69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CF12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INDAH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B3A8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242F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EB37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905D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13EB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F4B1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FB68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AFDDE" w14:textId="63DFA5BA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9DB6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3E42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37F4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7D1D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909C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902B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AF8A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12EE0" w14:textId="1A14CD46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020E9" w14:textId="331DA40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56130" w14:paraId="4B8E4473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394A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A589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603E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JOHVEN STEFANUS MAHAPRASNA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0ADB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4A4B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0B20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AF92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45C7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C86F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298F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3BA8F" w14:textId="2757095A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8F6E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619BF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69606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60B4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C0F0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9FED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1B8B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86367" w14:textId="2BF9E00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A4A39" w14:textId="347F2446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56130" w14:paraId="21651E60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4BE2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FB7D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D36A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KHOLIFAH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6ACA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ACEB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873C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F8A5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A0F2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4412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55EC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19C55" w14:textId="363E41CA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750E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6A612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DF4AD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07F8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8CFA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33EA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7E96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218F8" w14:textId="73E49538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4A1EF" w14:textId="59CC3448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556130" w14:paraId="21158E8E" w14:textId="77777777" w:rsidTr="005033BF">
        <w:trPr>
          <w:divId w:val="1324067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B0677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3E8E9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AF8C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CAHYA FEBRIANA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6C4B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61CF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F4B3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221E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AD768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697BB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7E7C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4A1E0" w14:textId="6C76E588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2F8A0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8DB5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3111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4591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A427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5704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2315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B7148" w14:textId="0B726F70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5A41B" w14:textId="070CD849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556130" w14:paraId="45A9231C" w14:textId="77777777" w:rsidTr="005033BF">
        <w:trPr>
          <w:divId w:val="132406756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AA2E5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05B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FB46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9212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A6694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E348C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2D791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4C77E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6033E" w14:textId="0288C301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72C86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40A0F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2EB8B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30459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A7D6F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AE085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415F2" w14:textId="77777777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AD7A2" w14:textId="56154A41" w:rsidR="00556130" w:rsidRP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556130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F18DA" w14:textId="77777777" w:rsidR="00556130" w:rsidRDefault="00556130" w:rsidP="0055613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04B4C0B1" w14:textId="1DAACE4F" w:rsidR="00000000" w:rsidRDefault="00000000">
      <w:pPr>
        <w:divId w:val="132406756"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550FFC6" w14:textId="77777777" w:rsidR="00000000" w:rsidRDefault="00000000">
      <w:pPr>
        <w:pStyle w:val="Heading5"/>
        <w:divId w:val="1903902087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86"/>
        <w:gridCol w:w="1022"/>
        <w:gridCol w:w="3100"/>
        <w:gridCol w:w="1063"/>
        <w:gridCol w:w="787"/>
        <w:gridCol w:w="589"/>
        <w:gridCol w:w="617"/>
        <w:gridCol w:w="1446"/>
      </w:tblGrid>
      <w:tr w:rsidR="00000000" w14:paraId="4DE4554F" w14:textId="77777777">
        <w:trPr>
          <w:divId w:val="177559292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10E9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AAC6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3A4B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298B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83EC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C290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F349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10AB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3793CD51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9A1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F1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D27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NADHILA LIANI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C5D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7A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1A9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53F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1C0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331CB04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860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7C5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64240078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B4F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RIZKI 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710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19C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4A2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328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DAC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9F92B48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603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0E8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65E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NAURA AISYAHDIE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4C1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D33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FE1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2ED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4F6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030B017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E3E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F4A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71D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DIVA RIDIA KARIM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C15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613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7FF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838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DC8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C88F4CD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005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29A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F3E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KARRINA KARTIKA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2FB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7B0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C07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5DF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A2C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A9A2222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42F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D68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168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DWI FAHRIZAL SUTANTO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A20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1DB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813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137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DCE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6D5A9C6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58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E10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3DCC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APRILIANI SUARI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3B2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6C9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66D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C2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1AF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609B982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ECB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72F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D2E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ANISA MARSHANDA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0D4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50E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DF1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104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D9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3C9DA1B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E8A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79E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966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C67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5C1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017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54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74E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4398BFB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11D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403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64240441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D74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BADRIAH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4F0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D9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CDC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EDC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F8B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51CBBD6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0CD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448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862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RARA NASTI ANJARNINGRUM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6D0A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FBCD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D19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95B8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93C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E6BA54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EE7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182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1D6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SYAID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6EA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25C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CDF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9DE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ED8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A5C0E82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1A4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398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5BE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FAUZAN FADHILLAH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62A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528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9DF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A9E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CF8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C026F49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55C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E75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A55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JAMIL SYAFAHWI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823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230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61E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6F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AE2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6D85B6E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40A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154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D14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NURUL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093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BDE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5B5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A8F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31F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D78B7B9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888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F80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3B1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RIZKY ALIFIA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E8B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B02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F71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379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235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793DD2E9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D11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AAD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B4B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NAILA ZHI'EN FAJIRA FAUZI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AEB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EDC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DBB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F7F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94C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9E9F86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13B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C6F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CB2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INAYAH GIZQA MUMTAZAH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127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86C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28F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D51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151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9A74686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C91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FA5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64240894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A2C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TIAS TRI RAHAYU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708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632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E09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D1A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D9F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DD3C468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943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397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F93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RUTH EFRANDA PURBA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10D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5FF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9F1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C6D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F7F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88FAAD4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297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B70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BE0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ILHAM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AC6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D9E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76D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C1A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84A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1BE5A7C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971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267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1A0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FRANSISKA WIDIYANTI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BE3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A36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DE7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88F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9B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2A0A8F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22E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6FE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100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KHAYLA NUR ANNISA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E4C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314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5E3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20A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8D6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6DAC74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024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97D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ED8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C6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C89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4F6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875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C1A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94D36A8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1CDD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722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64240999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EA6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ANISA SAIDATINA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A03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FFE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6DB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0E5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DF3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BAC5A4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6B4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476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64241069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530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NASSWAA HADIYALLAH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0F4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372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270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E8B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E88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6796DBE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170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382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621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INEZ BELVA RATULANGI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CC6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F05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526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02F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65BB7D7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40D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415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735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DJULIAN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8D9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6AE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EB2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9E6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A57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88F8585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8C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592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7CF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ZAHRA NURSYADIAH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D7B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089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4DA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FAB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6EA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1E290A0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228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EEA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474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MARLINA MONICA SIANIPAR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BD3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815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6B8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75D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F48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A5EB380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303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663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2B1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MELANI SRI AYU SIANIPAR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880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423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185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739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691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F4650DD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8E4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C58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C65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AURA HULUL SYAFIGHA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FAB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2F0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0C8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12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399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A12939A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9326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EBC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FB8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ZALFA FAIRUZHA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D60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607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889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D44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3B3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D248176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55B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6C9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4AC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MOH.FAIZ IHSAN PASHA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68C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8A7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E19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50D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42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A4D1724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777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C3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B7A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PUTRI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930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264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E3D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2AB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123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CB57C20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D8F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B90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64241328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4BF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ARSHANTI PUSPITA ANJANI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108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436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6A7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5AA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BBA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74C3FAF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7CC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AC5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1A6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DIAN KURNIAWATI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3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1EE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EBA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82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0B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0E04ABD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406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276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2F9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JULIA ARTA AINY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A06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44F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0F5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1E7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C3D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2F5F398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1C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FBE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D5F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BANGKIT PUTRI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3C9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4FF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547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2C9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BA9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98597CE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EFC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FEC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30B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FANNIA ATIKA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BA0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954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1F4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B88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F08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54859FCE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D86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D3C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E6B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SYAIRA CECILLANOVA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022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068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8B8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FE8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8CB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044A362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094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CE2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64241488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24A8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IDEL VITA CHANDRA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81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59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002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11F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94B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FF7B633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CB1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DBA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0EE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MELANI ASTRIANI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D4D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1C8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91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7C4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010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54D0542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5B8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9E3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477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DEWI ANGGRAENI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7AE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80E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0D0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F29C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30A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19657F3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F85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6CA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609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RAFI MUZAKKI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933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24F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134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996C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957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A007980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8C3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03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502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DANIA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7B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E92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752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7F8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D75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D88DF65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1F5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2F1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542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SUCI INDAH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E20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037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C41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C7C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024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E57D913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EE9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F7C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67F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JOHVEN STEFANUS MAHAPRASNA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A3C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315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89E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10B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BE3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638C84A8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F7B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40A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F0763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KHOLIFAH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422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B7D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91F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DD1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CE5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159EC44" w14:textId="77777777">
        <w:trPr>
          <w:divId w:val="1775592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A05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DBB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64241619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A8D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CAHYA FEBRIANA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17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4B7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25D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C3C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27D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</w:tbl>
    <w:p w14:paraId="01C9CCB1" w14:textId="2E12AE05" w:rsidR="00926C84" w:rsidRDefault="00926C84">
      <w:pPr>
        <w:divId w:val="1775592922"/>
        <w:rPr>
          <w:rFonts w:ascii="Calibri" w:eastAsia="Times New Roman" w:hAnsi="Calibri" w:cs="Calibri"/>
          <w:sz w:val="22"/>
          <w:szCs w:val="22"/>
        </w:rPr>
      </w:pPr>
    </w:p>
    <w:sectPr w:rsidR="00926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A8"/>
    <w:rsid w:val="004225A6"/>
    <w:rsid w:val="004437A8"/>
    <w:rsid w:val="005033BF"/>
    <w:rsid w:val="00556130"/>
    <w:rsid w:val="008A1DC3"/>
    <w:rsid w:val="00926C84"/>
    <w:rsid w:val="00A56C1B"/>
    <w:rsid w:val="00F42316"/>
    <w:rsid w:val="00F6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34273"/>
  <w15:chartTrackingRefBased/>
  <w15:docId w15:val="{66A5EB30-CF0B-4AE9-B3E3-184CCBCF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0F4761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79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49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01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5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METODE PENELITIAN BISNIS</dc:title>
  <dc:subject/>
  <dc:creator>DIAH</dc:creator>
  <cp:keywords/>
  <dc:description/>
  <cp:lastModifiedBy>DIAH</cp:lastModifiedBy>
  <cp:revision>2</cp:revision>
  <dcterms:created xsi:type="dcterms:W3CDTF">2026-08-30T02:38:00Z</dcterms:created>
  <dcterms:modified xsi:type="dcterms:W3CDTF">2026-08-30T02:38:00Z</dcterms:modified>
</cp:coreProperties>
</file>