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D6DE97F">
      <w:pPr>
        <w:pStyle w:val="style2"/>
        <w:jc w:val="center"/>
        <w:rPr>
          <w:rFonts w:ascii="Calibri" w:cs="Calibri" w:eastAsia="Times New Roman" w:hAnsi="Calibri"/>
        </w:rPr>
      </w:pPr>
      <w:r>
        <w:rPr>
          <w:rFonts w:ascii="Calibri" w:cs="Calibri" w:eastAsia="Times New Roman" w:hAnsi="Calibri"/>
        </w:rPr>
        <w:t>KAPITA SELEKTA - 0388</w:t>
      </w:r>
    </w:p>
    <w:p w14:paraId="6CA3706C">
      <w:pPr>
        <w:pStyle w:val="style94"/>
        <w:rPr>
          <w:rFonts w:ascii="Calibri" w:cs="Calibri" w:hAnsi="Calibri"/>
          <w:sz w:val="22"/>
          <w:szCs w:val="22"/>
        </w:rPr>
      </w:pPr>
      <w:r>
        <w:rPr>
          <w:rStyle w:val="style87"/>
          <w:rFonts w:ascii="Calibri" w:cs="Calibri" w:hAnsi="Calibri"/>
          <w:sz w:val="22"/>
          <w:szCs w:val="22"/>
        </w:rPr>
        <w:t>SKS:</w:t>
      </w:r>
      <w:r>
        <w:rPr>
          <w:rFonts w:ascii="Calibri" w:cs="Calibri" w:hAnsi="Calibri"/>
          <w:sz w:val="22"/>
          <w:szCs w:val="22"/>
        </w:rPr>
        <w:t xml:space="preserve"> 3 | </w:t>
      </w:r>
      <w:r>
        <w:rPr>
          <w:rStyle w:val="style87"/>
          <w:rFonts w:ascii="Calibri" w:cs="Calibri" w:hAnsi="Calibri"/>
          <w:sz w:val="22"/>
          <w:szCs w:val="22"/>
        </w:rPr>
        <w:t>Kelas:</w:t>
      </w:r>
      <w:r>
        <w:rPr>
          <w:rFonts w:ascii="Calibri" w:cs="Calibri" w:hAnsi="Calibri"/>
          <w:sz w:val="22"/>
          <w:szCs w:val="22"/>
        </w:rPr>
        <w:t xml:space="preserve"> 19.8AF.07</w:t>
      </w:r>
    </w:p>
    <w:p w14:paraId="551CBD6B">
      <w:pPr>
        <w:pStyle w:val="style94"/>
        <w:rPr>
          <w:rFonts w:ascii="Calibri" w:cs="Calibri" w:hAnsi="Calibri"/>
          <w:sz w:val="22"/>
          <w:szCs w:val="22"/>
        </w:rPr>
      </w:pPr>
      <w:r>
        <w:rPr>
          <w:rStyle w:val="style87"/>
          <w:rFonts w:ascii="Calibri" w:cs="Calibri" w:hAnsi="Calibri"/>
          <w:sz w:val="22"/>
          <w:szCs w:val="22"/>
        </w:rPr>
        <w:t>Dosen:</w:t>
      </w:r>
      <w:r>
        <w:rPr>
          <w:rFonts w:ascii="Calibri" w:cs="Calibri" w:hAnsi="Calibri"/>
          <w:sz w:val="22"/>
          <w:szCs w:val="22"/>
        </w:rPr>
        <w:t xml:space="preserve"> 201303218 - RRF</w:t>
      </w:r>
    </w:p>
    <w:p w14:paraId="4A9B9826">
      <w:pPr>
        <w:pStyle w:val="style0"/>
        <w:jc w:val="center"/>
        <w:rPr>
          <w:rFonts w:ascii="Calibri" w:cs="Calibri" w:eastAsia="Times New Roman" w:hAnsi="Calibri"/>
          <w:sz w:val="22"/>
          <w:szCs w:val="22"/>
        </w:rPr>
      </w:pPr>
      <w:r>
        <w:rPr>
          <w:rFonts w:ascii="Calibri" w:cs="Calibri" w:eastAsia="Times New Roman" w:hAnsi="Calibri"/>
          <w:sz w:val="22"/>
          <w:szCs w:val="22"/>
        </w:rPr>
        <w:pict>
          <v:rect id="1026" fillcolor="#a0a0a0" stroked="f" style="margin-left:0.0pt;margin-top:0.0pt;width:451.3pt;height:1.5pt;mso-wrap-distance-left:0.0pt;mso-wrap-distance-right:0.0pt;visibility:visible;" o:hr="t" o:hralign="center" o:hrstd="t">
            <v:stroke on="f"/>
            <v:fill/>
          </v:rect>
        </w:pict>
      </w:r>
    </w:p>
    <w:p w14:paraId="4E28C152">
      <w:pPr>
        <w:pStyle w:val="style5"/>
        <w:rPr>
          <w:rFonts w:ascii="Calibri" w:cs="Calibri" w:eastAsia="Times New Roman" w:hAnsi="Calibri"/>
          <w:color w:val="000000"/>
        </w:rPr>
      </w:pPr>
      <w:r>
        <w:rPr>
          <w:rFonts w:ascii="Calibri" w:cs="Calibri" w:eastAsia="Times New Roman" w:hAnsi="Calibri"/>
          <w:color w:val="000000"/>
        </w:rPr>
        <w:t>Berita Acara Pengajaran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22"/>
        <w:gridCol w:w="781"/>
        <w:gridCol w:w="1155"/>
        <w:gridCol w:w="1408"/>
        <w:gridCol w:w="1471"/>
        <w:gridCol w:w="1294"/>
      </w:tblGrid>
      <w:tr w14:paraId="0042345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D46A0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Temu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B27D1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33F89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Kehadiran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956F7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8A26A9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9EE93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  <w:lang w:val="en-US"/>
              </w:rPr>
              <w:t xml:space="preserve">Keterangan </w:t>
            </w:r>
          </w:p>
        </w:tc>
      </w:tr>
      <w:tr w14:paraId="621EDC38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E337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9118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EL3-B2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16FB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2026-03-30 19:30-21:30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19:31:07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21:15:30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6FB8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- </w:t>
            </w:r>
            <w:r>
              <w:rPr>
                <w:rFonts w:ascii="Arial" w:cs="Arial" w:hAnsi="Arial"/>
                <w:color w:val="031b4e"/>
                <w:sz w:val="16"/>
                <w:szCs w:val="16"/>
                <w:shd w:val="clear" w:color="auto" w:fill="ffffff"/>
              </w:rPr>
              <w:t>Pengantar Teknologi GenAI - Tantangan, Literasi, Dan Etika GenAI di Lingkungan Perguruan Tinggi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DD70C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Pembelajaran dilakukan secara daring dengan zoom dihadiri mahasiswa berjumlah 61 siswa dan pembelajar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>an berjalan lancar.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CFF6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 xml:space="preserve">Memenuhi </w:t>
            </w:r>
          </w:p>
        </w:tc>
      </w:tr>
      <w:tr w14:paraId="605EFF4D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34D6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1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EL3-B2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CC76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2026-04-06 19:30-21:30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19:31:03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21:15:34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A05D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- </w:t>
            </w:r>
            <w:r>
              <w:rPr>
                <w:rFonts w:ascii="Arial" w:cs="Arial" w:hAnsi="Arial"/>
                <w:color w:val="031b4e"/>
                <w:sz w:val="16"/>
                <w:szCs w:val="16"/>
                <w:shd w:val="clear" w:color="auto" w:fill="ffffff"/>
              </w:rPr>
              <w:t>Pembinaan Dan Pencegahan Penyalahgunaan GenAI (Belajar mandiri)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E0F7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Pertemuan 2: Menjelaskan tentang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>Pembinaan Dan Pencegahan Penyalahgunaan GenAI (Belajar mandiri). Pembelajaran dilakukan secara daring dengan zoom dihadiri mahasiswa berjumlah 58 siswa dan pembelajaran berjalan lancar.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55C9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 xml:space="preserve">Memenuhi </w:t>
            </w:r>
          </w:p>
        </w:tc>
      </w:tr>
      <w:tr w14:paraId="272894E7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75080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1292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EL3-B2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5147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2026-04-13 19:30-21:30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19:32:48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21:16:52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DE0E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- </w:t>
            </w:r>
            <w:r>
              <w:rPr>
                <w:rFonts w:ascii="Arial" w:cs="Arial" w:hAnsi="Arial"/>
                <w:color w:val="031b4e"/>
                <w:sz w:val="16"/>
                <w:szCs w:val="16"/>
                <w:shd w:val="clear" w:color="auto" w:fill="ffffff"/>
              </w:rPr>
              <w:t>1. Role Prompting 2. Sosalisasi Proyek Akhir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AA046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Pertemuan 3: Menjelaskan tentang Role Prompting dan Sosialisasi Proyek Akhir. Pembelajaran dilakukan secara daring dengan zoom dihadiri mahasiswa berjumlah 44 siswa dan pembelajaran berjalan lancar.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832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Memenuh</w:t>
            </w: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 xml:space="preserve">i </w:t>
            </w:r>
          </w:p>
        </w:tc>
      </w:tr>
      <w:tr w14:paraId="3E12CF8C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5252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CE3A3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EL3-B2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9BC73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2026-04-20 19:30-21:30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19:31:53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21:18:41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6592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- </w:t>
            </w:r>
            <w:r>
              <w:rPr>
                <w:rFonts w:ascii="Arial" w:cs="Arial" w:hAnsi="Arial"/>
                <w:color w:val="031b4e"/>
                <w:sz w:val="16"/>
                <w:szCs w:val="16"/>
                <w:shd w:val="clear" w:color="auto" w:fill="ffffff"/>
              </w:rPr>
              <w:t>Implementasi AI pada skripsi (belajar mandiri)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714A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Pertemuan 4: Menjelaskan tentang Implementasi AI pada skripsi (belajar mandiri). Pembelajaran dilakukan secara daring dengan zoom dihadiri mahas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>iswa berjumlah 55 siswa dan pembelajaran berjalan lancar.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FD1D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 xml:space="preserve">Memenuhi </w:t>
            </w:r>
          </w:p>
        </w:tc>
      </w:tr>
      <w:tr w14:paraId="0B30268D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0F38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BF27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EL3-B2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27AE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2026-04-27 19:30-21:30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19:32:07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21:18:10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01D36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- </w:t>
            </w:r>
            <w:r>
              <w:rPr>
                <w:rFonts w:ascii="Arial" w:cs="Arial" w:hAnsi="Arial"/>
                <w:color w:val="031b4e"/>
                <w:sz w:val="16"/>
                <w:szCs w:val="16"/>
                <w:shd w:val="clear" w:color="auto" w:fill="ffffff"/>
              </w:rPr>
              <w:t>Implementasi AI pada skripsi (belajar mandiri)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8B8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Pertemuan 5: Menjelaskan tentang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>Implementasi AI pada skripsi (belajar mandiri). Pembelajaran dilakukan secara daring dengan zoom dihadiri mahasiswa berjumlah 45 siswa dan pembelajaran berjalan lancar.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98C1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 xml:space="preserve">Memenuhi </w:t>
            </w:r>
          </w:p>
        </w:tc>
      </w:tr>
      <w:tr w14:paraId="48F20B33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39AA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1EC8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EL3-B2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2C301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2026-05-04 19:30-21:30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19:45:04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21:19:32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EBB6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- </w:t>
            </w:r>
            <w:r>
              <w:rPr>
                <w:rFonts w:ascii="Arial" w:cs="Arial" w:hAnsi="Arial"/>
                <w:color w:val="031b4e"/>
                <w:sz w:val="16"/>
                <w:szCs w:val="16"/>
                <w:shd w:val="clear" w:color="auto" w:fill="ffffff"/>
              </w:rPr>
              <w:t>Implementasi A</w:t>
            </w:r>
            <w:r>
              <w:rPr>
                <w:rFonts w:ascii="Arial" w:cs="Arial" w:hAnsi="Arial"/>
                <w:color w:val="031b4e"/>
                <w:sz w:val="16"/>
                <w:szCs w:val="16"/>
                <w:shd w:val="clear" w:color="auto" w:fill="ffffff"/>
              </w:rPr>
              <w:t>I pada skripsi (belajar mandiri)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8235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Pertemuan 6: Menjelaskan tentang Vibe Coding. Pembelajaran dilakukan secara daring dengan zoom dihadiri mahasiswa berjumlah 56 siswa dan pembelajaran berjalan lancar.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6111B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 xml:space="preserve">Memenuhi </w:t>
            </w:r>
          </w:p>
        </w:tc>
      </w:tr>
      <w:tr w14:paraId="78732442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47C5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212A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EL3-B2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1973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2026-05-11 19:30-21:30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19:34</w:t>
            </w:r>
            <w:r>
              <w:rPr>
                <w:rStyle w:val="style4102"/>
                <w:rFonts w:ascii="Calibri" w:cs="Calibri" w:eastAsia="Times New Roman" w:hAnsi="Calibri"/>
              </w:rPr>
              <w:t>:32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21:16:34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2BB9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- </w:t>
            </w:r>
            <w:r>
              <w:rPr>
                <w:rFonts w:ascii="Arial" w:cs="Arial" w:hAnsi="Arial"/>
                <w:color w:val="031b4e"/>
                <w:sz w:val="16"/>
                <w:szCs w:val="16"/>
                <w:shd w:val="clear" w:color="auto" w:fill="ffffff"/>
              </w:rPr>
              <w:t>Vibe Coding (Belajar mandiri)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3B3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Pertemuan 7: Implementasi Vibe Coding. Pembelajaran dilakukan secara daring dengan zoom dihadiri mahasiswa berjumlah 55 siswa dan pembelajaran berjalan lancar.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1645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 xml:space="preserve">Memenuhi </w:t>
            </w:r>
          </w:p>
        </w:tc>
      </w:tr>
      <w:tr w14:paraId="28CD2C68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3033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DE5B8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EL3-B2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9ECB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 xml:space="preserve">2026-05-25 </w:t>
            </w:r>
            <w:r>
              <w:rPr>
                <w:rStyle w:val="style4102"/>
                <w:rFonts w:ascii="Calibri" w:cs="Calibri" w:eastAsia="Times New Roman" w:hAnsi="Calibri"/>
              </w:rPr>
              <w:t>19:30-21:30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19:32:11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21:17:13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ABC5F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- Presentasi proyek akhir: ImplementasiAI pada skripsi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D623F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Pertemuan 9: Presentasi proyek akhir: ImplementasiAI pada skripsi. Pembelajaran dilakukan secara daring dengan zoom dihadiri mahasiswa berjumlah 59 siswa dan pemb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>elajaran berjalan lancar.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DA98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 xml:space="preserve">Memenuhi </w:t>
            </w:r>
          </w:p>
        </w:tc>
      </w:tr>
      <w:tr w14:paraId="11177876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D6A7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B666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EL3-B2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33B5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2026-06-08 19:30-21:30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19:32:40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21:19:33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8DAA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- Presentasi proyek akhir: ImplementasiAI pada skripsi dan Vibe Coding.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985F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Pertemuan 10 &amp; 11: Presentasi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>proyek akhir implementasi AI pada Skripsi dan Vibe Coding. Pembelajaran dilakukan secara daring dengan zoom dihadiri mahasiswa berjumlah 40 siswa dan pembelajaran berjalan lancar.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56F9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 xml:space="preserve">Memenuhi </w:t>
            </w:r>
          </w:p>
        </w:tc>
      </w:tr>
      <w:tr w14:paraId="5DD57DD6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4F09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F24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EL3-B2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64E2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2026-06-15 19:30-21:30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19:34:07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21:16:01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D224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- Pr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>esentasi proyek akhir: ImplementasiAI pada skripsi dan Vibe Coding.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E0BA9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Pertemuan 12: Presentasi proyek akhir: implementasi vibe coding. Pembelajaran dilakukan secara daring dengan zoom dihadiri mahasiswa berjumlah 59 siswa dan pembelajaran berjalan lancar.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25EA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>M</w:t>
            </w: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 xml:space="preserve">emenuhi </w:t>
            </w:r>
          </w:p>
        </w:tc>
      </w:tr>
      <w:tr w14:paraId="5BD0C067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966C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92A6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EL3-B2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B7A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2026-06-22 19:30-21:30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19:31:13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21:19:29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F6BC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- Presentasi proyek akhir: ImplementasiAI pada skripsi dan Vibe Coding.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6BE0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 xml:space="preserve">Pertemuan 13: Presentasi proyek akhir: implementasi vibe coding. Pembelajaran dilakukan secara daring dengan zoom 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>dihadiri mahasiswa berjumlah 56 siswa dan pembelajaran berjalan lancar.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B4313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 xml:space="preserve">Memenuhi </w:t>
            </w:r>
          </w:p>
        </w:tc>
      </w:tr>
      <w:tr w14:paraId="6E00C7AB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21C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838E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EL3-B2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B813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2026-06-29 19:30-21:30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19:36:17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21:18:00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99E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- Presentasi proyek akhir: ImplementasiAI pada skripsi dan Vibe Coding.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968C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Pertemuan 14: Presentasi proyek akhir: i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>mplementasi vibe coding. Pembelajaran dilakukan secara daring dengan zoom dihadiri mahasiswa berjumlah 39 siswa dan pembelajaran berjalan lancar.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59C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 xml:space="preserve">Memenuhi </w:t>
            </w:r>
          </w:p>
        </w:tc>
      </w:tr>
      <w:tr w14:paraId="7FA5FCEE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8DA3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93E6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EL3-B2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B28D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Style w:val="style4102"/>
                <w:rFonts w:ascii="Calibri" w:cs="Calibri" w:eastAsia="Times New Roman" w:hAnsi="Calibri"/>
              </w:rPr>
              <w:t>2026-07-06 19:30-21:30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br/>
            </w:r>
            <w:r>
              <w:rPr>
                <w:rStyle w:val="style4102"/>
                <w:rFonts w:ascii="Calibri" w:cs="Calibri" w:eastAsia="Times New Roman" w:hAnsi="Calibri"/>
              </w:rPr>
              <w:t>Masuk: 19:34:50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Style w:val="style4102"/>
                <w:rFonts w:ascii="Calibri" w:cs="Calibri" w:eastAsia="Times New Roman" w:hAnsi="Calibri"/>
              </w:rPr>
              <w:t>21:19:08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AA7E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- Presentasi proyek akhir: ImplementasiAI pada skripsi dan Vibe Coding.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752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Pertemuan 15: Presentasi proyek akhir: implementasi vibe coding. Pembelajaran dilakukan secara daring dengan zoom dihadiri mahasiswa berjumlah 52 siswa dan pembelajaran berjalan lancar</w:t>
            </w:r>
            <w:r>
              <w:rPr>
                <w:rFonts w:ascii="Calibri" w:cs="Calibri" w:eastAsia="Times New Roman" w:hAnsi="Calibri"/>
                <w:sz w:val="18"/>
                <w:szCs w:val="18"/>
              </w:rPr>
              <w:t>.</w:t>
            </w: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8E56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18"/>
                <w:szCs w:val="18"/>
              </w:rPr>
              <w:t xml:space="preserve">Memenuhi </w:t>
            </w:r>
          </w:p>
        </w:tc>
      </w:tr>
    </w:tbl>
    <w:p w14:paraId="1DE5261B">
      <w:pPr>
        <w:pStyle w:val="style0"/>
        <w:rPr>
          <w:rFonts w:ascii="Calibri" w:cs="Calibri" w:eastAsia="Times New Roman" w:hAnsi="Calibri"/>
          <w:sz w:val="22"/>
          <w:szCs w:val="22"/>
        </w:rPr>
      </w:pPr>
      <w:r>
        <w:rPr>
          <w:rStyle w:val="style4102"/>
          <w:rFonts w:ascii="Calibri" w:cs="Calibri" w:eastAsia="Times New Roman" w:hAnsi="Calibri"/>
          <w:vertAlign w:val="superscript"/>
        </w:rPr>
        <w:t>*</w:t>
      </w:r>
      <w:r>
        <w:rPr>
          <w:rStyle w:val="style4102"/>
          <w:rFonts w:ascii="Calibri" w:cs="Calibri" w:eastAsia="Times New Roman" w:hAnsi="Calibri"/>
        </w:rPr>
        <w:t>Jika Bahan Kajian Kosong/Tidak Sesuai, Konfirmasi BAAK untuk mengupdate RPS</w:t>
      </w:r>
      <w:r>
        <w:rPr>
          <w:rFonts w:ascii="Calibri" w:cs="Calibri" w:eastAsia="Times New Roman" w:hAnsi="Calibri"/>
          <w:sz w:val="22"/>
          <w:szCs w:val="22"/>
        </w:rPr>
        <w:t xml:space="preserve"> </w:t>
      </w:r>
    </w:p>
    <w:p w14:paraId="7AF3A628">
      <w:pPr>
        <w:pStyle w:val="style5"/>
        <w:rPr>
          <w:rFonts w:ascii="Calibri" w:cs="Calibri" w:eastAsia="Times New Roman" w:hAnsi="Calibri"/>
          <w:color w:val="000000"/>
        </w:rPr>
      </w:pPr>
      <w:r>
        <w:rPr>
          <w:rFonts w:ascii="Calibri" w:cs="Calibri" w:eastAsia="Times New Roman" w:hAnsi="Calibri"/>
          <w:color w:val="000000"/>
        </w:rPr>
        <w:t>BAP Kelas Pengganti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84"/>
        <w:gridCol w:w="781"/>
        <w:gridCol w:w="1155"/>
        <w:gridCol w:w="3629"/>
        <w:gridCol w:w="1731"/>
        <w:gridCol w:w="927"/>
      </w:tblGrid>
      <w:tr w14:paraId="5DC5EB0B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A5041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Dosen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5B40B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8C92A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Kehadiran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A0875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B32CD1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Alasan Digantikan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B5698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0CD6FF6F">
      <w:pPr>
        <w:pStyle w:val="style0"/>
        <w:rPr>
          <w:rFonts w:ascii="Calibri" w:cs="Calibri" w:eastAsia="Times New Roman" w:hAnsi="Calibri"/>
          <w:sz w:val="22"/>
          <w:szCs w:val="22"/>
        </w:rPr>
      </w:pPr>
      <w:r>
        <w:rPr>
          <w:rStyle w:val="style4102"/>
          <w:rFonts w:ascii="Calibri" w:cs="Calibri" w:eastAsia="Times New Roman" w:hAnsi="Calibri"/>
          <w:vertAlign w:val="superscript"/>
        </w:rPr>
        <w:t>*</w:t>
      </w:r>
      <w:r>
        <w:rPr>
          <w:rStyle w:val="style4102"/>
          <w:rFonts w:ascii="Calibri" w:cs="Calibri" w:eastAsia="Times New Roman" w:hAnsi="Calibri"/>
        </w:rPr>
        <w:t>Jika Bahan Kajian Kosong/Tidak Sesuai, Konfirmasi BAAK untuk mengupdate RPS</w:t>
      </w:r>
      <w:r>
        <w:rPr>
          <w:rFonts w:ascii="Calibri" w:cs="Calibri" w:eastAsia="Times New Roman" w:hAnsi="Calibri"/>
          <w:sz w:val="22"/>
          <w:szCs w:val="22"/>
        </w:rPr>
        <w:t xml:space="preserve"> </w:t>
      </w:r>
    </w:p>
    <w:p w14:paraId="2F11F129">
      <w:pPr>
        <w:pStyle w:val="style5"/>
        <w:rPr>
          <w:rFonts w:ascii="Calibri" w:cs="Calibri" w:eastAsia="Times New Roman" w:hAnsi="Calibri"/>
          <w:color w:val="000000"/>
        </w:rPr>
      </w:pPr>
      <w:r>
        <w:rPr>
          <w:rFonts w:ascii="Calibri" w:cs="Calibri" w:eastAsia="Times New Roman" w:hAnsi="Calibri"/>
          <w:color w:val="000000"/>
        </w:rPr>
        <w:t>Presensi Kehadiran</w:t>
      </w:r>
    </w:p>
    <w:tbl>
      <w:tblPr>
        <w:tblW w:w="5011" w:type="pct"/>
        <w:tblLook w:val="04A0" w:firstRow="1" w:lastRow="0" w:firstColumn="1" w:lastColumn="0" w:noHBand="0" w:noVBand="1"/>
      </w:tblPr>
      <w:tblGrid>
        <w:gridCol w:w="331"/>
        <w:gridCol w:w="872"/>
        <w:gridCol w:w="1325"/>
        <w:gridCol w:w="375"/>
        <w:gridCol w:w="375"/>
        <w:gridCol w:w="375"/>
        <w:gridCol w:w="375"/>
        <w:gridCol w:w="375"/>
        <w:gridCol w:w="375"/>
        <w:gridCol w:w="375"/>
        <w:gridCol w:w="262"/>
        <w:gridCol w:w="375"/>
        <w:gridCol w:w="375"/>
        <w:gridCol w:w="375"/>
        <w:gridCol w:w="375"/>
        <w:gridCol w:w="375"/>
        <w:gridCol w:w="375"/>
        <w:gridCol w:w="375"/>
        <w:gridCol w:w="375"/>
        <w:gridCol w:w="609"/>
      </w:tblGrid>
      <w:tr w14:paraId="52CB8C62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D6F56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50DFC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64AEC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25196C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D2E54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75482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F325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985EB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35A0A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023163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D7131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C308E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BF8391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70C33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BAEAE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94539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1406C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1493B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52FDB3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BAEBE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14:paraId="0C9EC914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571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E9C4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D497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ALDA NADIRA AMRU DIAN ESTHERA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780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83E3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73D1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3F59E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97FF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5FCA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3F5A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4306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1E1B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D24D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A18A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976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C66D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72109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F32A2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A5D87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E181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64384526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4C9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11666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2309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AGSTI OKTARIANTI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5F136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75A4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E970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3D2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0F9C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BB8CB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2AD6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9285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15BE7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92F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792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3A5A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C7CFA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6833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9513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0F52A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31F6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4116BF40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1AC6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EDC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5C387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INNA HERLINA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EEFD6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C400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1C7E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FB87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3D61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900A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BE24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3F00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BB4D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54E7B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ACC0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2BD6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A8F88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14C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AE3B8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DD7E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14F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159834EA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3D5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424C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4653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MUHAMMAD AKBAR SHOLEH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B2D1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EBEB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6BAF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AF325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B8F5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7FFD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8E9AC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546B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06ED0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07D8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DCA7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FAD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D1DB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9C8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C199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BE4BA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966C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3916811D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2A20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F39D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ACFA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DUSTIN IMMANUEL RICKY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749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F1663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A85D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1DAF1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D22C3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627F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67481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506F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8706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C9D8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4C8F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FDB18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031C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27FC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7DB3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C92D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A0B7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1198462B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6407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8C54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6B8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AJI SATRIA LEKSONO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28E3F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F83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04B5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6B90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4D70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AC6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832A8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39B98">
            <w:pPr>
              <w:pStyle w:val="style0"/>
              <w:rPr>
                <w:rFonts w:ascii="Calibri" w:cs="Calibri" w:eastAsia="Times New Roman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4D72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FEC0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BFC7F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A09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B057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C71F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2C766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83D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F60F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15</w:t>
            </w:r>
          </w:p>
        </w:tc>
      </w:tr>
      <w:tr w14:paraId="0297E1F3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88FF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73D3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03211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LEONIE CAHYANING PERTIWI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97A9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801F9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9851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32F3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696C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28B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EDD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0110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A610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862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FA58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EBE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221F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EA1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22CD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ECED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27B7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751350F4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3D4F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E0FC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3FD4F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DWI PUTRA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DA250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A7B5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9B84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E69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3930C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0D95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FE94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4311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B137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40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374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1BE9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7951A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DCF8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503F7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CF7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A7E1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15</w:t>
            </w:r>
          </w:p>
        </w:tc>
      </w:tr>
      <w:tr w14:paraId="25A31DC6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5875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F6FC3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58B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ERIKA YUNIASRI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610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1B0A0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D462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A101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7A00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3722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E354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FB89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96F1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7B75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0A93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7A5E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548D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9495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2F362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DE5D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82BB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4FD1C676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9F12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6005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733D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SULUH SATRIANO HADI PAMUNGKAS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FB8D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65BBA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D619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6C3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BF0AB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BC48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F876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92BE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6992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D811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F5F1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801DF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99AE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8E0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E9C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DC55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A82CF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683CBF5B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788B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3B06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19250146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92A7B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ROSDIANI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A25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8F40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46801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DD4F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D0E2C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993B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5752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C3B8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F556A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A3AF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581C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FA96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2713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D350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8FB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0DDA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37AD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3751B96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85EEC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7527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19250293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476C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MUHTADIN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D835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377C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7778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0FBD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933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805F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AEE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D009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EB80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ADE02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D2BB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29C3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ECAC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54ED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E6A3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CBCB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03C9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6D46F733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2C65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FBF3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19250516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1853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TIARA AFRIAWATI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8A60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16216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D25F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776FF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554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97D4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6C38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83CF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8759D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EA15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F5ED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643B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05C4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B114B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493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3E6E3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6805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265C6ECE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65F0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97BE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19250584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3CC6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SYAMSUL BAHRI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6345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63813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011A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1762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E8B2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96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235A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01E5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8693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123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9A5A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4605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1BD2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36F0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97D10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3B309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4076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74AA48CB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3A8C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DDEB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19250651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6BE5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RIYAN PRAMANA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10C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2B0EC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3118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55AF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1E87A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7AD3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C3D9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3AF4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941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5A9A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ED0D8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BF73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B7BB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8FC9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1E3C1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40A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31C04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7787682A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78E4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D92CD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19250656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A8DD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WIDODO GUSTI PRATAMA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091F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2CFD1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F50F1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12C7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2B64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7A9B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6CF3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81CA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F07BA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3891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6FC4C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DDA6D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6732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8B777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36FE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985F3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A5FB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15</w:t>
            </w:r>
          </w:p>
        </w:tc>
      </w:tr>
      <w:tr w14:paraId="0FF24E87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40E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5109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19250690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B27D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ARDI HERMAWAN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302B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B3FF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42477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B89E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A714B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1FB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7941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8E3C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6A38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6C5D4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2D0C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4FF1F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01F60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95DD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0CF8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46352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1DB2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72F2F11E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BB4A3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EA2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5F9F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RIMADHANI PRATIWI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A449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B923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456E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57252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A04F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E4F5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709B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B5E2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3902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713B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AE54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1AEAA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8D27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F429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C9DA5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A2CB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3800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63887AE2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8F9A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2EF30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19250738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D5E2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EUIS DANIATI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81000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C4B1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A878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F1B4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C5E10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6EE3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E571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F679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5F71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4915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8464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C771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2A0A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F8F51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F3A7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2A92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0AA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6A955AE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F20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5CD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19250783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08B8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HUSNUL CHOTIMAH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511B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46176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D073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0B7EC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CA84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FDCE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EA0CC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8914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ADF2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02F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212A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3593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2F2D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DBFE9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306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FE6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8B35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0D1E13A5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D86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FA84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19251121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A7205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MASTA RIKI PROLIMA SIMARMATA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0186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03D6E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7D59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B2B1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04A7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55E43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1E1A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DAE0A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E8E20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3CFF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E94D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5FFE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B16A9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3743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DDC1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101E3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4EE7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20A2EAF2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E459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AD5C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19251364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6F4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AVELINA MENI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CC77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D7C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075B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D0413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620DF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E2DF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3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202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8E1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E6AA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22A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C4D52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2540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CF152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AFCB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CDA7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05914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6FB6D07D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C088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FE8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19251428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15BE4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MUHAMAD PADLAN ROYANI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283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C15E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011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83423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FF11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04F7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5D29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9B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51EC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4AC68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E399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E5852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1A40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6D596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AE61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9998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3D17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562152F2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F9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3882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19251493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9B00E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EVI RATNA NINGSIH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7E9BB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8E12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239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7ED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3437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75F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9512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0A29C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F128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B28B4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715F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35EE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CB5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C242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E3C38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130A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4D80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75239BCC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78013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3FCD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19251630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96A33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ALPREDO MARPAUNG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10F5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533B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8E1A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9AE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9C691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8901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BA78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7CD8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B5617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97B8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5E8B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D0D5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6B00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FBF78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2C61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70D7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1D752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271AD88B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CEA6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585C1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19251708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D1918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MARTINA FITRIANA 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8EA9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BA68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13BF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5B31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5579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D556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32B3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C9C3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0CFC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AFE62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1E20D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FBA4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A9A5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F3C4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8D06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0D4D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3185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15</w:t>
            </w:r>
          </w:p>
        </w:tc>
      </w:tr>
      <w:tr w14:paraId="0A5D956B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F212D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A248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19251789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898D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RYAN HIDAYAT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3BB68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778F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8A6F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397E7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63C7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A0D1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4711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2408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1D4C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D40D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EC804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2AC7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E33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64DF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AA8D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B45D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78B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4C5FD1DC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9DF4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382DA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19252172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BCDE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VERONIKA NINGSIH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573B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6B31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1C7B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74DB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DFD3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D6F6C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4F53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F6A0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2CFA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610D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30DEA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DA58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96AD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04AC2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4CF2F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1BA4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5349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62BD6B0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2BD9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F129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19252202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8ACB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SARWANI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374A3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7EAD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69FEE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5670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E090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C2B3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23A7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8BEA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67F4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CCD1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1585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394B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5D825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EAE4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0D61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2640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76C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39473CD4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021B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D972F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B7A1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ERINA 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8A05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B585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7A5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3AD1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04CD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547DF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71EF3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F39D9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D76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0E4E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9658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7D09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9284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DA67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45B0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5BC5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661E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15</w:t>
            </w:r>
          </w:p>
        </w:tc>
      </w:tr>
      <w:tr w14:paraId="67AC0EE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55D5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BBC8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4BADA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IDRIS FAIZAL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51C53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6EDB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AB4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A4AC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34D6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CEFC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6DE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0E31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C427A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31B36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BBE3F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6208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A96B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33A7E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CBA6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24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5DF8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149E1020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5D41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589F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69760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IDEL LIA NOVIASARI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1F3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4E40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DDB4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3209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6383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77D6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81E58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040F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92F6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FC5CE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6007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D6F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36AB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61C0E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2304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27A7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D1184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0D3E4C47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D607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B4C1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19252274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3D0E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EVRIAWAN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2C6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8868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ADEA7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7E57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FBD09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E051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58A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DD56D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901D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98F5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ECF9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8680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C52E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61B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129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A30C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E910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5797E23B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1030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14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19252295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B5C1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MARIYATUN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8AE8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C588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BA3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17A6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246E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177C5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0AD13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8946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33000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4CBA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4DD7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01ED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C732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97BF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65E82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730A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632BE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79F038BD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EDC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9AFD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B9F4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NIVA PARAMITHA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79336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B6493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2B4E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366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F5842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DBB82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40D1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E777F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2DAB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D471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D28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EA8CD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9A3C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6E9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C8A1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BC89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B0F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159CA617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BDABD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610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19252396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B3DF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IKA MYSGIE FEBRYANTI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654CB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3C67A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61A92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3AA3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C6DB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6F99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32555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201D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D775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7FD1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A5A6A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68D0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D799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EA89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8F2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29CA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043F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6F5C0323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9C72E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2059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DC96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YUDISTIRA AJI WICAKSONO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B5245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F7A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3E7A5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7663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484DC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D8F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2C5F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1D02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A405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F2B5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C5C7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13AC5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6D26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39D8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0110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9F51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D1C8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7332E5F3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F15A5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3829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4A8A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REZZA PANJI KURNIAWAN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7D0E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743B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6E2DC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F2B2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6197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B652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3BC1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2B58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B2F0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88B6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C8F3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ECA4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53FB7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2B1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876C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153B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7629E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5DE9A550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AC838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DB8D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7F24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NUR AISYAH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479D0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F4D8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E6BB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646D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392C6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A4E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0DC3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BFE1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FC4B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C2B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0EA4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9B92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01E6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C039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31A2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E9FD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6968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6FF88D1E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7D9F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17B6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18BB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ILHAM TRY NUGRAHA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ED1C2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5CF3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459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C2D5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3A5C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3B17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45A5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A51E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61C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45D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2F02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732F6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D6CC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33EF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3BC2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550D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B6F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397CD144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ABD0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346A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A77F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FIRMANSYAH RUSPANDI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83B6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6AE87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594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5EFE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0A29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6B685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F468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923A6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68D0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EE288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6A60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6D323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D2F1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56D6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F2407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0C6D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9E2C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15</w:t>
            </w:r>
          </w:p>
        </w:tc>
      </w:tr>
      <w:tr w14:paraId="4F782C6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4FEA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A74E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2D3A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CATUR ANDRIYANTO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D6C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FB403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DC08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4A737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D8C8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401A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F9C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BCB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8289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9AC0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86E1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E540F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9922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7CC6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18C7F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CD61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6E8F3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21CF4DA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4D6B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04A2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911C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PETER SALIM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C03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2567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5C2F3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CCB0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5377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D900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9FEB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DA93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1159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F6B81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1CF7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17C4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9540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A99F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A2774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57AF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A14D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13</w:t>
            </w:r>
          </w:p>
        </w:tc>
      </w:tr>
      <w:tr w14:paraId="3C8787D6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30B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2B2C6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53B7A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SULAEMAN AFFANDI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A212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746D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46B6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875E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0F17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B6EE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F24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E785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5CACC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D271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133D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E5F1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3316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BF94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6BD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11F1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1EB2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4708DD3C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2E25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266B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B7A6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KADMINI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62DDD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54B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91824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E931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E8C6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D801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A709E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3DB5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1FB7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89E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3B82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CC59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4799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9398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08ED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49A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EF77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1FFAC1E3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C1F7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EE0F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38E59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ABDUL MANAP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D338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3F12D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C3B16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9A5B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6590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1762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F44A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9D69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A5ED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4F48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504F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CDE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E2C9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104F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7E0A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242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12094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6E9E778A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ECD3D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6D5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19252535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C76D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FACHRI ARFIANTO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56D92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4E9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1A78B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638D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F255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7310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1820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6639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478D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035BB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E3736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CECEB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C56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B1C5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BFB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6B02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3CAF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12</w:t>
            </w:r>
          </w:p>
        </w:tc>
      </w:tr>
      <w:tr w14:paraId="38080401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CD51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83CE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19252596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570C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NUR ROHIMI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F4CD6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9929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8482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3B4B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98A9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F63A6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AD40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44E1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04510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615E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2D88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A2AF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BAE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1C99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097D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E5DF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368E9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13</w:t>
            </w:r>
          </w:p>
        </w:tc>
      </w:tr>
      <w:tr w14:paraId="5D0C09D0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8E5E1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CC6B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19252598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027F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MHAELYA AGUSTINA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9B4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89EB5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77F9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879DA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7CDA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8A20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BFEC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98F7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1E5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6019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6EB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AB17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17E2B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0C22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0503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3005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1CDA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0556431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1519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42DA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19252603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9308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NURJANAH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8378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6F7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ED7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3A07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12CA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BA39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0FC1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6B07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B850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BADF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ECF8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D2BB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3D17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8B4D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DEBA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5455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13FB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2DF7641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58D3F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8D2A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19252610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5DFF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ZAINUR RAHIM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D6F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9E55B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BE66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23C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EBB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9F54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2AD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A075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68891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612F1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598F6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DF45C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4916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9DE8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B966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686D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015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4583F975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8C65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EB41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19252656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02C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SITI HARTINA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C668A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9183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120DF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AF2B8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5AF9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EDE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D0F8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A737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C2FA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DCB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CEEC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0B38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482E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EECF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750AF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31DD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BC4A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524F9071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05DF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5F4E6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19252667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018F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ALDI FADILAH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9A6A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A102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A9B12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FF20D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B4D3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F106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5500D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DB4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DE435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A33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1E756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AA9E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44F9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E43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EB12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E272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055F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15</w:t>
            </w:r>
          </w:p>
        </w:tc>
      </w:tr>
      <w:tr w14:paraId="74AB35D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52E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48F4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19252669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88C6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INDAH WAROHMAH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F127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53A71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EB52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7E2F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C1D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519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4E4E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F0E2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D93A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73A9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EF45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51816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E42A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FF2A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FC155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CB27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B5B5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789DDAC5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DB6B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98B36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19252679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72D1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MELISA SEPTIANI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AA24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14BF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C6DC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CD28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526F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25764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653E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D05C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12923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0C87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7275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D119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8B7B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1D4DA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9263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C9D7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B1DDF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0E31C9A5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EA9A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06AA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19252724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763F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AGAM SUPRIATNA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3E3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66C05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E775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65305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CCE2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7E7A4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24C44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B18F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9532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906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434B6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FA3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2BC7F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A3160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23AA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1069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6943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402FC005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17E7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E0FB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19252726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DFA4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RUDY PRASETYA ROYALI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7805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3377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38A0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1FD9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955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D872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7537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39C3B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601E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393C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59B8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F341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D337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C140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0A1CE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480A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81DE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14</w:t>
            </w:r>
          </w:p>
        </w:tc>
      </w:tr>
      <w:tr w14:paraId="08192064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653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2CFDA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19259031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C203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ISMAIL SALEH RIZKI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3C33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87C9B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53322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8AC0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BA36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804E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1D5F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AEE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AE86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2C03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5B18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9AD2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4110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DEFF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AC57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5840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738C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16</w:t>
            </w:r>
          </w:p>
        </w:tc>
      </w:tr>
      <w:tr w14:paraId="55F03BDD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FC571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536F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19259034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A6B0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HERDIANSYAH KURNIAWAN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81E4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EF2A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5078A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1025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33D0D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FD75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56166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549E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1D5E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7B9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1D24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CF0C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D7C8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EFB0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B11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3558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5399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14</w:t>
            </w:r>
          </w:p>
        </w:tc>
      </w:tr>
      <w:tr w14:paraId="3EA24200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5627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0FD05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19259129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B77FC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BAIHAQI FADLI FATURRAHMAN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DD2A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736F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3B96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6D90C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58A1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43F83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6E99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B3C8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D497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7B54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2C3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50DA2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CDF89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76ED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3CC6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F4676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F9C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13</w:t>
            </w:r>
          </w:p>
        </w:tc>
      </w:tr>
      <w:tr w14:paraId="57A6395E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AD7E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8E9C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19259250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DF1C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TAJWA SAYIDINA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141B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4304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6DD3B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0C45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A01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0A57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88C9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0645D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204F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4336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414A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8897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F0C7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E612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24E9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ECC6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37BE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12</w:t>
            </w:r>
          </w:p>
        </w:tc>
      </w:tr>
      <w:tr w14:paraId="7490F833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3B82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ED2E7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19259251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1CC48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RESIWARA CINANTYA KUSUMA KAWEKAS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C507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72A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4E675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FBC5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A1F5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A21BF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86D4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5621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0B4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817F7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03F51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EA1C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026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10DCC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15A5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4667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7CDF5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7</w:t>
            </w:r>
          </w:p>
        </w:tc>
      </w:tr>
      <w:tr w14:paraId="6ADBA7B2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EB6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F9AE8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19259252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A9EBD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MEY MINATUN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8FBF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7AF7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3358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A73C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9A34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9441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5FEC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BB24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B3C23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2E58B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E998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3E41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16A3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3C9F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805B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FF00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93A3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12</w:t>
            </w:r>
          </w:p>
        </w:tc>
      </w:tr>
      <w:tr w14:paraId="7DB04258">
        <w:tblPrEx/>
        <w:trPr/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BD55B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Total Kehadiran Harian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D55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B311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720D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397A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D6FF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DBE4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8CE2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09A8D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9E8DC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B0FC8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5AC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5A1F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2CFE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CDB41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82CF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E292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2CC5E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-</w:t>
            </w:r>
          </w:p>
        </w:tc>
      </w:tr>
    </w:tbl>
    <w:p w14:paraId="6DEE229A">
      <w:pPr>
        <w:pStyle w:val="style0"/>
        <w:rPr>
          <w:rFonts w:ascii="Calibri" w:cs="Calibri" w:eastAsia="Times New Roman" w:hAnsi="Calibri"/>
          <w:sz w:val="22"/>
          <w:szCs w:val="22"/>
        </w:rPr>
      </w:pPr>
      <w:r>
        <w:rPr>
          <w:rStyle w:val="style4102"/>
          <w:rFonts w:ascii="Calibri" w:cs="Calibri" w:eastAsia="Times New Roman" w:hAnsi="Calibri"/>
          <w:vertAlign w:val="superscript"/>
        </w:rPr>
        <w:t>*</w:t>
      </w:r>
      <w:r>
        <w:rPr>
          <w:rStyle w:val="style4102"/>
          <w:rFonts w:ascii="Calibri" w:cs="Calibri" w:eastAsia="Times New Roman" w:hAnsi="Calibri"/>
        </w:rPr>
        <w:t>Data Presensi diambil berdasarkan laman Elearning</w:t>
      </w:r>
      <w:r>
        <w:rPr>
          <w:rFonts w:ascii="Calibri" w:cs="Calibri" w:eastAsia="Times New Roman" w:hAnsi="Calibri"/>
          <w:sz w:val="22"/>
          <w:szCs w:val="22"/>
        </w:rPr>
        <w:t xml:space="preserve"> </w:t>
      </w:r>
    </w:p>
    <w:p w14:paraId="63B258DE">
      <w:pPr>
        <w:pStyle w:val="style5"/>
        <w:rPr>
          <w:rFonts w:ascii="Calibri" w:cs="Calibri" w:eastAsia="Times New Roman" w:hAnsi="Calibri"/>
          <w:color w:val="000000"/>
        </w:rPr>
      </w:pPr>
      <w:r>
        <w:rPr>
          <w:rFonts w:ascii="Calibri" w:cs="Calibri" w:eastAsia="Times New Roman" w:hAnsi="Calibri"/>
          <w:color w:val="000000"/>
        </w:rPr>
        <w:t>Penilaian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2"/>
        <w:gridCol w:w="956"/>
        <w:gridCol w:w="3494"/>
        <w:gridCol w:w="1017"/>
        <w:gridCol w:w="770"/>
        <w:gridCol w:w="561"/>
        <w:gridCol w:w="572"/>
        <w:gridCol w:w="1288"/>
      </w:tblGrid>
      <w:tr w14:paraId="22F968F6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81E48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7E7DA1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682A7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EE934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Presensi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553FE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Tugas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42AE4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E2ACA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UAS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C8FE7">
            <w:pPr>
              <w:pStyle w:val="style0"/>
              <w:spacing w:before="150" w:after="15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2"/>
                <w:szCs w:val="22"/>
              </w:rPr>
              <w:t>Grade Akhir</w:t>
            </w:r>
          </w:p>
        </w:tc>
      </w:tr>
      <w:tr w14:paraId="44CBE3E2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C694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9EABD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25C8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ALDA NADIRA AMRU DIAN ESTHERA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1454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FFCD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C4117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DF973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9ED2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3A6572E5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2327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86BF2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FC5F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AGSTI OKTARIANTI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A27D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1722C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9EAED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A774C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7F95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5499282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91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92BC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719D6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INNA HERLINA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B05B0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D08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C41E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90E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272C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12D2DC8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682C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F352D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D36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MUHAMMAD AKBAR SHOLEH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8228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15BA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4E72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4E8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B45B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13A5CEBA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2180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A01A6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2EB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DUSTIN IMMANUEL RICKY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4982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EE22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774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5F983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E671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32ABE568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8624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00EA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FA92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AJI SATRIA LEKSONO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8769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5A2E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43F4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C504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154B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5D8CB756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8C9EB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178B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1808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LEONIE CAHYANING PERTIWI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B998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C85A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08D2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39BB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A51B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5BFA6984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356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6D3F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19250093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1E327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DWI PUTRA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234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155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F684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B3B7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58DB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833C15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AEC41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5B01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09D3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ERIKA YUNIASRI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B6E4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41FE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FAA4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55C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EACFD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0ECB1C06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8E2CB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500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F804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SULUH SATRIANO HADI PAMUNGKAS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8AA4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A915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654A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FA5E4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00BA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2F66C2C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FEC15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AD73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19250146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2EC82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ROSDIANI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02C2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9797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528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14CB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80EA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3A6AC21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C442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DEAA6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19250293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B703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MUHTADIN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D603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14DE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C6D05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46F2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1BA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2CA902B0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A5E5E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724D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19250516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09704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TIARA AFRIAWATI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535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9A45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242E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E1CB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18A0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272BA88D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8F31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30C2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19250584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5262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SYAMSUL BAHRI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6848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73CB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1BE4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D9CA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FC45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3F9E3D88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E019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ED11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19250651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77EA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RIYAN PRAMANA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186D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F6B6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750B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F51B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EDB4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1B99FDD2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B59F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A7C8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19250656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BB1A5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WIDODO GUSTI PRATAMA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D7D0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33D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E392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32D3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B4D1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24E27571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B222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FDB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19250690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F4994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ARDI HERMAWAN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8B79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81FA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0336E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E828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3495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E550AF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035D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DD242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10A3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RIMADHANI PRATIWI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B0D6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9E6F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DC22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E561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A91B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55683A05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3B99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3D7B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19250738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70C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EUIS DANIATI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5ECB3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8065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89C1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7E4D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F2A31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6186E1E3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6AB5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89E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19250783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8AB43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HUSNUL CHOTIMAH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30951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3AD6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F33E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674B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6667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0B51C85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94B3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2C6B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19251121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555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MASTA RIKI PROLIMA SIMARMATA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DA66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6950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07A9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8D055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DEA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50B3568A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0A95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EE789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19251364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4A2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AVELINA MENI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1D8AA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D3CB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F826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AE3F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B945B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7F363A43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BD1A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71EF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19251428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EB595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MUHAMAD PADLAN ROYANI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CE811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B5B8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3DDE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5C5C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2619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6B799F5D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11E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9A4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19251493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BCB86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EVI RATNA NINGSIH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FB4F6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262F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C305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76ED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51EC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76EB650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3971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915C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19251630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4DF0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ALPREDO MARPAUNG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5E410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F0954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AF34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386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F3B81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6AB0B42A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8FFA1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911F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19251708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284D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MARTINA FITRIANA 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E5B8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B4CC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C266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9662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FC25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2A2CF1AB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CA0A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AAED2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19251789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8882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RYAN HIDAYAT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6CD0C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174F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414DC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16C3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03D4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3C13AE37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FEB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D6D0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19252172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BC2C9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VERONIKA NINGSIH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07532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ED9A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0187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71CF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9F0F1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385754A7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F564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6E145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19252202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F6E6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SARWANI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B37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165D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8CC0D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F133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20B1F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2F9A0FB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7517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DC11D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59BB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ERINA 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33B8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0976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CB3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DE34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558B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5F202A64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AD7F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1D21A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129E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IDRIS FAIZAL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2921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A3A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DB17D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2EE06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3EA4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544B8F11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0734C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109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547D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IDEL LIA NOVIASARI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2F9E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B9B5E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847E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4C32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C060B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67FA1B7E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C74A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4706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19252274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E906B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EVRIAWAN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4936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6700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40E6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8CA0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3A4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151411C4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D940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5AA6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19252295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07695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MARIYATUN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21DB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AE08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400C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ECC2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B3EC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6CBF1E6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FA4BE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E52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B6EA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NIVA PARAMITHA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17B0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A6EE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D4AD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CF96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1933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02DE9E66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0BEE2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B3F3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19252396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4983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IKA MYSGIE FEBRYANTI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00463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30D8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A50C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8C0B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747E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0554D024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6F5FF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C2117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5586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YUDISTIRA AJI WICAKSONO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C39A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CD99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5585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8AE8A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B5F5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1FB6C8BE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C1B88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D065B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AD51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REZZA PANJI KURNIAWAN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D319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D33E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6F38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9BF0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1B3A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0668C3D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FF32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FAF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412A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NUR AISYAH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DC850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8611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2943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DC7E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B617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18B4CFB1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EC59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026D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F349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ILHAM TRY NUGRAHA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2468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8544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A5FA3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CE25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37B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31430D91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0886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E903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081D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FIRMANSYAH RUSPANDI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024E2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E073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78DE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C3F0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B7E8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ED73577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C307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B44C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B601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CATUR ANDRIYANTO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2105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38FC0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92AA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707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B5DC7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331AADD6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B029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EB44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6800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PETER SALIM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095E0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9578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0070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A4C5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C08E2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241D27E3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BB6A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AB1D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5F73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SULAEMAN AFFANDI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D934C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B44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17C25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7AE1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2DA4E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23660D2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FF8C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46839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33074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KADMINI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1D5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905CD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617E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F6EB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17BAC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6FAFC0D5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13AAB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884F7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19252497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DA2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ABDUL MANAP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302EF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790F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1A45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A1EB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99BB3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185C0C80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5B0C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9B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19252535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9AD05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FACHRI ARFIANTO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369B8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F862E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6225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10E5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0279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2A9DEFC9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83DE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4B919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19252596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1E5E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NUR ROHIMI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714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DA66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6B8E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15CA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0D270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2D2C4776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4C22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97F06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19252598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EBB1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MHAELYA AGUSTINA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D58F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B119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E8C1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258E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2A69D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A6DD5E8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BE3D3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FBF3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19252603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7CFC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NURJANAH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B494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815C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7F7A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4169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3415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0851958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40D6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213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19252610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BC06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ZAINUR RAHIM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125C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434D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BD49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ECD1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E22A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1BF38407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A1E4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D89DC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19252656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9AB2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SITI HARTINA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85C3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16DB1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0AA4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F1F96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8DAE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37EA0C4C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1CB06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8FBB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19252667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CBB0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ALDI FADILAH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09DF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8E81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BC99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1718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D59C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2F1151D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693C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F2C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19252669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127F7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INDAH WAROHMAH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1437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4EA8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69B9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B68B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DEA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0EC427F1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C3D5B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9F78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19252679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A35D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MELISA SEPTIANI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8112C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9948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833F2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19B12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DE8A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80CE6EB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CFC0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9D6A3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19252724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0995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AGAM SUPRIATNA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89FB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4E16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A86B8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334D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04CB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F844402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3B3A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1068F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19252726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8586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RUDY PRASETYA ROYALI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50F0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9DAF8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635B7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85EA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54EF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1C67638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1E37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0CEF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19259031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06EB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ISMAIL SALEH RIZKI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4108F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5C32F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1CE31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182C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33C2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6AF917FB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63320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3F30B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19259034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0FAA1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HERDIANSYAH KURNIAWAN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C031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ED2E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BCFFE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2AFB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D50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7F52513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9E43A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5829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19259129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F24D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BAIHAQI FADLI FATURRAHMAN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B4DAA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34A88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34DC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B2D8D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F296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D0B050A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C18A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A94D6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19259250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CAB3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TAJWA SAYIDINA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2004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F26C3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E5D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6AED0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D2F4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40F35CFF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CD397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21BC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19259251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FF503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RESIWARA CINANTYA KUSUMA KAWEKAS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7409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5CC2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5D235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DED28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FF052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  <w:tr w14:paraId="0A9399B8">
        <w:tblPrEx/>
        <w:trPr/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368F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FC79E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19259252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9CF1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18"/>
                <w:szCs w:val="18"/>
              </w:rPr>
              <w:t>MEY MINATUN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CA8544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67485C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FD647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C2801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F76969">
            <w:pPr>
              <w:pStyle w:val="style0"/>
              <w:spacing w:before="150" w:after="150"/>
              <w:rPr>
                <w:rFonts w:ascii="Calibri" w:cs="Calibri" w:eastAsia="Times New Roman" w:hAnsi="Calibri"/>
                <w:sz w:val="22"/>
                <w:szCs w:val="22"/>
              </w:rPr>
            </w:pPr>
            <w:r>
              <w:rPr>
                <w:rFonts w:ascii="Calibri" w:cs="Calibri" w:eastAsia="Times New Roman" w:hAnsi="Calibri"/>
                <w:sz w:val="22"/>
                <w:szCs w:val="22"/>
              </w:rPr>
              <w:t>A</w:t>
            </w:r>
          </w:p>
        </w:tc>
      </w:tr>
    </w:tbl>
    <w:p w14:paraId="5B7CE0A3">
      <w:pPr>
        <w:pStyle w:val="style0"/>
        <w:rPr>
          <w:rFonts w:ascii="Calibri" w:cs="Calibri" w:eastAsia="Times New Roman" w:hAnsi="Calibri"/>
          <w:sz w:val="22"/>
          <w:szCs w:val="22"/>
        </w:rPr>
      </w:pPr>
      <w:r>
        <w:rPr>
          <w:rStyle w:val="style4102"/>
          <w:rFonts w:ascii="Calibri" w:cs="Calibri" w:eastAsia="Times New Roman" w:hAnsi="Calibri"/>
          <w:vertAlign w:val="superscript"/>
        </w:rPr>
        <w:t>*</w:t>
      </w:r>
      <w:r>
        <w:rPr>
          <w:rStyle w:val="style4102"/>
          <w:rFonts w:ascii="Calibri" w:cs="Calibri" w:eastAsia="Times New Roman" w:hAnsi="Calibri"/>
        </w:rPr>
        <w:t>Data Penilaian diambil berdasarkan laman student</w:t>
      </w:r>
      <w:r>
        <w:rPr>
          <w:rFonts w:ascii="Calibri" w:cs="Calibri" w:eastAsia="Times New Roman" w:hAnsi="Calibri"/>
          <w:sz w:val="22"/>
          <w:szCs w:val="22"/>
        </w:rPr>
        <w:t xml:space="preserve">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attachedTemplate r:id="rId1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ID" w:bidi="ar-SA" w:eastAsia="en-ID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rFonts w:eastAsia="宋体"/>
      <w:sz w:val="24"/>
      <w:szCs w:val="24"/>
    </w:rPr>
  </w:style>
  <w:style w:type="paragraph" w:styleId="style2">
    <w:name w:val="heading 2"/>
    <w:basedOn w:val="style0"/>
    <w:next w:val="style2"/>
    <w:link w:val="style4097"/>
    <w:qFormat/>
    <w:uiPriority w:val="9"/>
    <w:pPr>
      <w:spacing w:before="100" w:beforeAutospacing="true" w:after="100" w:afterAutospacing="true"/>
      <w:outlineLvl w:val="1"/>
    </w:pPr>
    <w:rPr>
      <w:b/>
      <w:bCs/>
      <w:sz w:val="36"/>
      <w:szCs w:val="36"/>
    </w:rPr>
  </w:style>
  <w:style w:type="paragraph" w:styleId="style5">
    <w:name w:val="heading 5"/>
    <w:basedOn w:val="style0"/>
    <w:next w:val="style5"/>
    <w:link w:val="style4098"/>
    <w:qFormat/>
    <w:uiPriority w:val="9"/>
    <w:pPr>
      <w:spacing w:before="150" w:after="150"/>
      <w:jc w:val="center"/>
      <w:outlineLvl w:val="4"/>
    </w:pPr>
    <w:rPr>
      <w:b/>
      <w:bCs/>
      <w:color w:val="96a1b5"/>
      <w:sz w:val="28"/>
      <w:szCs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styleId="style86">
    <w:name w:val="FollowedHyperlink"/>
    <w:basedOn w:val="style65"/>
    <w:next w:val="style86"/>
    <w:uiPriority w:val="99"/>
    <w:rPr>
      <w:color w:val="800080"/>
      <w:u w:val="single"/>
    </w:rPr>
  </w:style>
  <w:style w:type="character" w:customStyle="1" w:styleId="style4097">
    <w:name w:val="Heading 2 Char_a809a4cd-5a05-4def-96de-7cb61458b268"/>
    <w:basedOn w:val="style65"/>
    <w:next w:val="style4097"/>
    <w:link w:val="style2"/>
    <w:uiPriority w:val="9"/>
    <w:rPr>
      <w:rFonts w:ascii="Calibri Light" w:cs="宋体" w:eastAsia="宋体" w:hAnsi="Calibri Light" w:hint="default"/>
      <w:color w:val="2f5496"/>
      <w:sz w:val="26"/>
      <w:szCs w:val="26"/>
    </w:rPr>
  </w:style>
  <w:style w:type="character" w:customStyle="1" w:styleId="style4098">
    <w:name w:val="Heading 5 Char_cc2af5aa-df76-4815-8ca2-9e298cb86f5d"/>
    <w:basedOn w:val="style65"/>
    <w:next w:val="style4098"/>
    <w:link w:val="style5"/>
    <w:uiPriority w:val="9"/>
    <w:rPr>
      <w:rFonts w:ascii="Calibri Light" w:cs="宋体" w:eastAsia="宋体" w:hAnsi="Calibri Light" w:hint="default"/>
      <w:color w:val="2f5496"/>
      <w:sz w:val="24"/>
      <w:szCs w:val="24"/>
    </w:rPr>
  </w:style>
  <w:style w:type="paragraph" w:customStyle="1" w:styleId="style4099">
    <w:name w:val="msonormal"/>
    <w:basedOn w:val="style0"/>
    <w:next w:val="style4099"/>
    <w:uiPriority w:val="99"/>
    <w:pPr>
      <w:spacing w:before="100" w:beforeAutospacing="true" w:after="100" w:afterAutospacing="true"/>
    </w:pPr>
    <w:r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/>
    </w:pPr>
    <w:rPr/>
  </w:style>
  <w:style w:type="paragraph" w:customStyle="1" w:styleId="style4100">
    <w:name w:val="text-primary"/>
    <w:basedOn w:val="style0"/>
    <w:next w:val="style4100"/>
    <w:uiPriority w:val="99"/>
    <w:pPr>
      <w:spacing w:before="100" w:beforeAutospacing="true" w:after="100" w:afterAutospacing="true"/>
    </w:pPr>
    <w:rPr>
      <w:color w:val="000000"/>
    </w:rPr>
  </w:style>
  <w:style w:type="paragraph" w:customStyle="1" w:styleId="style4101">
    <w:name w:val="badge"/>
    <w:basedOn w:val="style0"/>
    <w:next w:val="style4101"/>
    <w:uiPriority w:val="99"/>
    <w:pPr>
      <w:spacing w:before="100" w:beforeAutospacing="true" w:after="100" w:afterAutospacing="true"/>
    </w:pPr>
    <w:rPr>
      <w:sz w:val="18"/>
      <w:szCs w:val="18"/>
    </w:rPr>
  </w:style>
  <w:style w:type="character" w:customStyle="1" w:styleId="style4102">
    <w:name w:val="badge1"/>
    <w:basedOn w:val="style65"/>
    <w:next w:val="style4102"/>
    <w:rPr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_rels/settings.xml.rels><?xml version="1.0" encoding="UTF-8"?>
<Relationships xmlns="http://schemas.openxmlformats.org/package/2006/relationships"><Relationship Id="rId1" Type="http://schemas.openxmlformats.org/officeDocument/2006/relationships/attachedTemplate" TargetMode="External" Target="Norm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2565</Words>
  <Pages>11</Pages>
  <Characters>8665</Characters>
  <Application>WPS Office</Application>
  <DocSecurity>0</DocSecurity>
  <Paragraphs>2056</Paragraphs>
  <ScaleCrop>false</ScaleCrop>
  <LinksUpToDate>false</LinksUpToDate>
  <CharactersWithSpaces>9420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2026-08-20T06:29:00Z</dcterms:created>
  <dc:creator>SUKABUMI</dc:creator>
  <lastModifiedBy>CPH2591</lastModifiedBy>
  <dcterms:modified xsi:type="dcterms:W3CDTF">2026-09-14T06:39:39Z</dcterms:modified>
  <revision>2</revision>
  <dc:title>BAP KAPITA SELEKTA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13f1c5d19185416697f1a8f71943d722_23</vt:lpwstr>
  </property>
</Properties>
</file>